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45C586B1" w14:textId="77777777" w:rsidR="00AF1C2B" w:rsidRDefault="00AF1C2B" w:rsidP="006E46B9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0AD77B44" w14:textId="738777F3" w:rsidR="006E46B9" w:rsidRDefault="006E46B9" w:rsidP="006E46B9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 xml:space="preserve">Fournitures scolaires 2 </w:t>
      </w:r>
      <w:r w:rsidR="00AE641B">
        <w:rPr>
          <w:rFonts w:ascii="Arial Narrow" w:hAnsi="Arial Narrow"/>
          <w:b/>
          <w:bCs/>
          <w:sz w:val="28"/>
          <w:szCs w:val="28"/>
          <w:u w:val="single"/>
        </w:rPr>
        <w:t>BNMA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5"/>
        <w:gridCol w:w="7305"/>
      </w:tblGrid>
      <w:tr w:rsidR="006E46B9" w14:paraId="709741A1" w14:textId="77777777" w:rsidTr="00201B91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09641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36B0F815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Indispensables</w:t>
            </w:r>
          </w:p>
          <w:p w14:paraId="3E2A0782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tous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6D6EE3CF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trousse avec : 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52267761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matériel de traçage (règle aluminium graduée 30cm, équerre, rapporteur, compas)</w:t>
            </w:r>
          </w:p>
          <w:p w14:paraId="28BEB5C2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agenda uniquement dédié au travail scolaire</w:t>
            </w:r>
          </w:p>
          <w:p w14:paraId="374F8E12" w14:textId="77777777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clé USB 16GB (ou plus) uniquement dédiée au travail scolaire</w:t>
            </w:r>
          </w:p>
          <w:p w14:paraId="020A2408" w14:textId="721926DC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paquets feuilles de copies doubles et simples grands formats /</w:t>
            </w:r>
            <w:r w:rsidR="00EC273F">
              <w:rPr>
                <w:rFonts w:ascii="Arial Narrow" w:hAnsi="Arial Narrow"/>
              </w:rPr>
              <w:t>gros carreaux</w:t>
            </w:r>
          </w:p>
          <w:p w14:paraId="5A14F210" w14:textId="61D59AA9" w:rsidR="006E46B9" w:rsidRDefault="006E46B9" w:rsidP="00201B9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Cahier brouillon</w:t>
            </w:r>
            <w:r w:rsidR="00201B91">
              <w:rPr>
                <w:rFonts w:ascii="Arial Narrow" w:hAnsi="Arial Narrow"/>
              </w:rPr>
              <w:t xml:space="preserve"> + 1 paire d’écouteurs</w:t>
            </w:r>
          </w:p>
        </w:tc>
      </w:tr>
      <w:tr w:rsidR="006E46B9" w14:paraId="2828A121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5BDAAF5" w14:textId="77777777" w:rsidR="006E46B9" w:rsidRDefault="006E46B9" w:rsidP="00201B9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08546162" w14:textId="48E840B2" w:rsidR="006E46B9" w:rsidRDefault="00AE641B" w:rsidP="00201B91">
            <w:pPr>
              <w:pStyle w:val="Textbody"/>
              <w:spacing w:after="0"/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 xml:space="preserve">1 Cahier grand </w:t>
            </w:r>
            <w:proofErr w:type="gramStart"/>
            <w:r>
              <w:rPr>
                <w:rFonts w:ascii="Arial Narrow" w:hAnsi="Arial Narrow"/>
                <w:kern w:val="0"/>
                <w:sz w:val="22"/>
                <w:szCs w:val="22"/>
              </w:rPr>
              <w:t>format ,</w:t>
            </w:r>
            <w:proofErr w:type="gramEnd"/>
            <w:r>
              <w:rPr>
                <w:rFonts w:ascii="Arial Narrow" w:hAnsi="Arial Narrow"/>
                <w:kern w:val="0"/>
                <w:sz w:val="22"/>
                <w:szCs w:val="22"/>
              </w:rPr>
              <w:t xml:space="preserve"> grands carreaux, 200 pages</w:t>
            </w:r>
          </w:p>
        </w:tc>
      </w:tr>
      <w:tr w:rsidR="00AE641B" w14:paraId="0B32D232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9BA2F21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  <w:p w14:paraId="36AECB0C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23D79C2" w14:textId="77777777" w:rsidR="00AE641B" w:rsidRDefault="00AE641B" w:rsidP="00AE641B">
            <w:pPr>
              <w:pStyle w:val="Textbod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  <w:p w14:paraId="6AB05ED4" w14:textId="1B74E73D" w:rsidR="00AE641B" w:rsidRDefault="00AE641B" w:rsidP="00AE641B">
            <w:pPr>
              <w:pStyle w:val="Textbody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AE641B" w14:paraId="42E74CD7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7B68036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  <w:p w14:paraId="6F616C5C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14:paraId="0786EFF9" w14:textId="1352C623" w:rsidR="00AE641B" w:rsidRDefault="00AE641B" w:rsidP="00AE641B">
            <w:pPr>
              <w:pStyle w:val="Textbody"/>
              <w:spacing w:after="0"/>
            </w:pPr>
            <w:r>
              <w:rPr>
                <w:rFonts w:ascii="Arial Narrow" w:hAnsi="Arial Narrow"/>
              </w:rPr>
              <w:t xml:space="preserve">Calculatrice graphique </w:t>
            </w:r>
            <w:r>
              <w:rPr>
                <w:rFonts w:ascii="Arial Narrow" w:hAnsi="Arial Narrow"/>
                <w:kern w:val="0"/>
              </w:rPr>
              <w:t xml:space="preserve">TI-82 Advanced (avec Python)  </w:t>
            </w:r>
            <w:r>
              <w:rPr>
                <w:rFonts w:ascii="Arial Narrow" w:hAnsi="Arial Narrow"/>
              </w:rPr>
              <w:t>(commande groupée possible le jour de l’inscription – Chèque à l’ordre de la société JARRETY)</w:t>
            </w:r>
          </w:p>
          <w:p w14:paraId="5EB0E252" w14:textId="77777777" w:rsidR="00AE641B" w:rsidRDefault="00AE641B" w:rsidP="00AE641B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Classeur A4 + lot 8 Intercalaires + 100 pochettes transparentes</w:t>
            </w:r>
          </w:p>
        </w:tc>
      </w:tr>
      <w:tr w:rsidR="00AE641B" w14:paraId="420DD0E8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E7BA0E8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27D8C517" w14:textId="77777777" w:rsidR="00AE641B" w:rsidRDefault="00AE641B" w:rsidP="00AE641B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Chaussures et vêtements de sport à chaque séance</w:t>
            </w:r>
          </w:p>
        </w:tc>
      </w:tr>
      <w:tr w:rsidR="00AE641B" w14:paraId="4C953443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27142E0C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4C374D10" w14:textId="77777777" w:rsidR="00AE641B" w:rsidRDefault="00AE641B" w:rsidP="00AE641B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crayon à papier HB ou B</w:t>
            </w:r>
          </w:p>
          <w:p w14:paraId="00943C54" w14:textId="77777777" w:rsidR="00AE641B" w:rsidRDefault="00AE641B" w:rsidP="00AE641B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crayons de couleurs</w:t>
            </w:r>
          </w:p>
          <w:p w14:paraId="51DB0A01" w14:textId="77777777" w:rsidR="00AE641B" w:rsidRDefault="00AE641B" w:rsidP="00AE641B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feutres noirs (1 épais et 1 fin) non permanents</w:t>
            </w:r>
          </w:p>
          <w:p w14:paraId="5B1B97A3" w14:textId="77777777" w:rsidR="00AE641B" w:rsidRDefault="00AE641B" w:rsidP="00AE641B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(60 vues)</w:t>
            </w:r>
          </w:p>
        </w:tc>
      </w:tr>
      <w:tr w:rsidR="00AE641B" w14:paraId="32ABF726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302C556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6C59234B" w14:textId="77777777" w:rsidR="00AE641B" w:rsidRDefault="00AE641B" w:rsidP="00AE641B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Porte-vues (180 vues)</w:t>
            </w:r>
          </w:p>
        </w:tc>
      </w:tr>
      <w:tr w:rsidR="00AE641B" w14:paraId="1AAF9FBE" w14:textId="77777777" w:rsidTr="00201B91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043C93A" w14:textId="77777777" w:rsidR="00AE641B" w:rsidRDefault="00AE641B" w:rsidP="00AE641B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Eco-gestion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20C9BA45" w14:textId="77777777" w:rsidR="00AE641B" w:rsidRDefault="00AE641B" w:rsidP="00AE641B">
            <w:pPr>
              <w:pStyle w:val="Textbody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portes-vues 200 vues – copies doubles et simples – Stabilo- stylos de couleurs</w:t>
            </w:r>
          </w:p>
          <w:p w14:paraId="038B8666" w14:textId="57105685" w:rsidR="00AE641B" w:rsidRDefault="00AE641B" w:rsidP="00AE641B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 calculatrice</w:t>
            </w:r>
          </w:p>
        </w:tc>
      </w:tr>
    </w:tbl>
    <w:p w14:paraId="5E9007B3" w14:textId="77777777" w:rsidR="006E46B9" w:rsidRDefault="006E46B9" w:rsidP="006E46B9">
      <w:pPr>
        <w:pStyle w:val="Textbody"/>
      </w:pPr>
      <w:r>
        <w:rPr>
          <w:rFonts w:ascii="Arial Narrow" w:hAnsi="Arial Narrow"/>
        </w:rPr>
        <w:t> </w:t>
      </w:r>
    </w:p>
    <w:p w14:paraId="0271FEEF" w14:textId="77777777" w:rsidR="0067018D" w:rsidRDefault="0067018D"/>
    <w:sectPr w:rsidR="0067018D">
      <w:headerReference w:type="default" r:id="rId7"/>
      <w:footerReference w:type="default" r:id="rId8"/>
      <w:pgSz w:w="11906" w:h="16838"/>
      <w:pgMar w:top="1644" w:right="737" w:bottom="1530" w:left="737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C40A" w14:textId="77777777" w:rsidR="001E77DE" w:rsidRDefault="001E77DE">
      <w:r>
        <w:separator/>
      </w:r>
    </w:p>
  </w:endnote>
  <w:endnote w:type="continuationSeparator" w:id="0">
    <w:p w14:paraId="64B27F74" w14:textId="77777777" w:rsidR="001E77DE" w:rsidRDefault="001E7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82C8" w14:textId="77777777" w:rsidR="001E77DE" w:rsidRDefault="001E77DE">
      <w:r>
        <w:separator/>
      </w:r>
    </w:p>
  </w:footnote>
  <w:footnote w:type="continuationSeparator" w:id="0">
    <w:p w14:paraId="7D2055FE" w14:textId="77777777" w:rsidR="001E77DE" w:rsidRDefault="001E7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0047EB"/>
    <w:rsid w:val="00004CEC"/>
    <w:rsid w:val="00014165"/>
    <w:rsid w:val="00014A2D"/>
    <w:rsid w:val="00025810"/>
    <w:rsid w:val="00025C1E"/>
    <w:rsid w:val="000360F1"/>
    <w:rsid w:val="000548FF"/>
    <w:rsid w:val="00076B65"/>
    <w:rsid w:val="000775B8"/>
    <w:rsid w:val="00081355"/>
    <w:rsid w:val="00090428"/>
    <w:rsid w:val="00091D25"/>
    <w:rsid w:val="000C6795"/>
    <w:rsid w:val="000D27A6"/>
    <w:rsid w:val="000E2910"/>
    <w:rsid w:val="000E6735"/>
    <w:rsid w:val="000E6D52"/>
    <w:rsid w:val="00101257"/>
    <w:rsid w:val="0010240D"/>
    <w:rsid w:val="00105CC6"/>
    <w:rsid w:val="0015491B"/>
    <w:rsid w:val="00166CB1"/>
    <w:rsid w:val="001970E8"/>
    <w:rsid w:val="001C3AF0"/>
    <w:rsid w:val="001D68D1"/>
    <w:rsid w:val="001E77DE"/>
    <w:rsid w:val="002007EC"/>
    <w:rsid w:val="00201B91"/>
    <w:rsid w:val="00202E95"/>
    <w:rsid w:val="00206815"/>
    <w:rsid w:val="00222608"/>
    <w:rsid w:val="002308E3"/>
    <w:rsid w:val="00250C78"/>
    <w:rsid w:val="00270C13"/>
    <w:rsid w:val="00272E8D"/>
    <w:rsid w:val="00273214"/>
    <w:rsid w:val="0028328F"/>
    <w:rsid w:val="002973C0"/>
    <w:rsid w:val="002A399C"/>
    <w:rsid w:val="002C5FE4"/>
    <w:rsid w:val="002D5A63"/>
    <w:rsid w:val="002D634C"/>
    <w:rsid w:val="002D6AFB"/>
    <w:rsid w:val="002F018C"/>
    <w:rsid w:val="00307BDA"/>
    <w:rsid w:val="00312AAF"/>
    <w:rsid w:val="00312D87"/>
    <w:rsid w:val="00313AF9"/>
    <w:rsid w:val="0032790C"/>
    <w:rsid w:val="00330799"/>
    <w:rsid w:val="0033465D"/>
    <w:rsid w:val="003421C7"/>
    <w:rsid w:val="00377780"/>
    <w:rsid w:val="003A2792"/>
    <w:rsid w:val="003A313B"/>
    <w:rsid w:val="003B37CC"/>
    <w:rsid w:val="003D769D"/>
    <w:rsid w:val="003E3A76"/>
    <w:rsid w:val="004009A9"/>
    <w:rsid w:val="00407190"/>
    <w:rsid w:val="0043470A"/>
    <w:rsid w:val="00436D45"/>
    <w:rsid w:val="0044578E"/>
    <w:rsid w:val="0045096E"/>
    <w:rsid w:val="0046156A"/>
    <w:rsid w:val="0048598B"/>
    <w:rsid w:val="0048610B"/>
    <w:rsid w:val="004941C3"/>
    <w:rsid w:val="004B79C3"/>
    <w:rsid w:val="004C208F"/>
    <w:rsid w:val="004C4D8E"/>
    <w:rsid w:val="004F233D"/>
    <w:rsid w:val="0050278A"/>
    <w:rsid w:val="005028A9"/>
    <w:rsid w:val="005033B6"/>
    <w:rsid w:val="005157E7"/>
    <w:rsid w:val="00520854"/>
    <w:rsid w:val="005305A7"/>
    <w:rsid w:val="005308C4"/>
    <w:rsid w:val="005453A5"/>
    <w:rsid w:val="00556590"/>
    <w:rsid w:val="00564936"/>
    <w:rsid w:val="005664AD"/>
    <w:rsid w:val="00590366"/>
    <w:rsid w:val="0059188D"/>
    <w:rsid w:val="005A3A96"/>
    <w:rsid w:val="005B0281"/>
    <w:rsid w:val="005C4E14"/>
    <w:rsid w:val="005D64A2"/>
    <w:rsid w:val="005E3BE7"/>
    <w:rsid w:val="005F7030"/>
    <w:rsid w:val="00605AA5"/>
    <w:rsid w:val="00610229"/>
    <w:rsid w:val="00616470"/>
    <w:rsid w:val="006231E4"/>
    <w:rsid w:val="00642D15"/>
    <w:rsid w:val="0065014A"/>
    <w:rsid w:val="0066561E"/>
    <w:rsid w:val="0067018D"/>
    <w:rsid w:val="00671522"/>
    <w:rsid w:val="00675A5F"/>
    <w:rsid w:val="00687E30"/>
    <w:rsid w:val="00694353"/>
    <w:rsid w:val="006A1B49"/>
    <w:rsid w:val="006B135B"/>
    <w:rsid w:val="006C7053"/>
    <w:rsid w:val="006D5FF3"/>
    <w:rsid w:val="006E3E43"/>
    <w:rsid w:val="006E46B9"/>
    <w:rsid w:val="006E5662"/>
    <w:rsid w:val="006E5AD8"/>
    <w:rsid w:val="006F7A49"/>
    <w:rsid w:val="00700DE3"/>
    <w:rsid w:val="00703CCE"/>
    <w:rsid w:val="007123BB"/>
    <w:rsid w:val="00714902"/>
    <w:rsid w:val="00723ED6"/>
    <w:rsid w:val="007275BD"/>
    <w:rsid w:val="00727C2A"/>
    <w:rsid w:val="007434C7"/>
    <w:rsid w:val="00753FD0"/>
    <w:rsid w:val="00761366"/>
    <w:rsid w:val="0076445D"/>
    <w:rsid w:val="00765CAD"/>
    <w:rsid w:val="0078004D"/>
    <w:rsid w:val="007B7EEF"/>
    <w:rsid w:val="007C73E9"/>
    <w:rsid w:val="007D198E"/>
    <w:rsid w:val="007E4C85"/>
    <w:rsid w:val="00824CD3"/>
    <w:rsid w:val="008345DF"/>
    <w:rsid w:val="00835157"/>
    <w:rsid w:val="00857224"/>
    <w:rsid w:val="00882D68"/>
    <w:rsid w:val="00891D84"/>
    <w:rsid w:val="008920C1"/>
    <w:rsid w:val="008B27D5"/>
    <w:rsid w:val="008C2BD8"/>
    <w:rsid w:val="008C43B1"/>
    <w:rsid w:val="008E4EA7"/>
    <w:rsid w:val="008F2D97"/>
    <w:rsid w:val="00917B96"/>
    <w:rsid w:val="0093241D"/>
    <w:rsid w:val="0095513F"/>
    <w:rsid w:val="00987037"/>
    <w:rsid w:val="00991AD8"/>
    <w:rsid w:val="009940AA"/>
    <w:rsid w:val="009A7681"/>
    <w:rsid w:val="009B2EC1"/>
    <w:rsid w:val="009C3F73"/>
    <w:rsid w:val="009C6A8C"/>
    <w:rsid w:val="009F7763"/>
    <w:rsid w:val="00A0172A"/>
    <w:rsid w:val="00A05ED0"/>
    <w:rsid w:val="00A16983"/>
    <w:rsid w:val="00A501E4"/>
    <w:rsid w:val="00A64B6C"/>
    <w:rsid w:val="00A718F0"/>
    <w:rsid w:val="00A7384A"/>
    <w:rsid w:val="00A76E52"/>
    <w:rsid w:val="00A95542"/>
    <w:rsid w:val="00AB1E48"/>
    <w:rsid w:val="00AB36FC"/>
    <w:rsid w:val="00AD0600"/>
    <w:rsid w:val="00AD3D2C"/>
    <w:rsid w:val="00AE4D39"/>
    <w:rsid w:val="00AE641B"/>
    <w:rsid w:val="00AF1C2B"/>
    <w:rsid w:val="00AF4DAF"/>
    <w:rsid w:val="00B040BA"/>
    <w:rsid w:val="00B04747"/>
    <w:rsid w:val="00B168D1"/>
    <w:rsid w:val="00B2419B"/>
    <w:rsid w:val="00B241FD"/>
    <w:rsid w:val="00B24A9C"/>
    <w:rsid w:val="00B302C5"/>
    <w:rsid w:val="00B322C8"/>
    <w:rsid w:val="00B367C3"/>
    <w:rsid w:val="00B539A9"/>
    <w:rsid w:val="00B54C26"/>
    <w:rsid w:val="00B551EA"/>
    <w:rsid w:val="00B60479"/>
    <w:rsid w:val="00B94363"/>
    <w:rsid w:val="00BA0E6C"/>
    <w:rsid w:val="00BA22B8"/>
    <w:rsid w:val="00BD6EA9"/>
    <w:rsid w:val="00BE3BF1"/>
    <w:rsid w:val="00BF1387"/>
    <w:rsid w:val="00C124FE"/>
    <w:rsid w:val="00C22519"/>
    <w:rsid w:val="00C32877"/>
    <w:rsid w:val="00C424A2"/>
    <w:rsid w:val="00C7093E"/>
    <w:rsid w:val="00C8132A"/>
    <w:rsid w:val="00C8446F"/>
    <w:rsid w:val="00CE38C4"/>
    <w:rsid w:val="00CF019A"/>
    <w:rsid w:val="00CF053C"/>
    <w:rsid w:val="00D0377A"/>
    <w:rsid w:val="00D1166C"/>
    <w:rsid w:val="00D1795C"/>
    <w:rsid w:val="00D3544D"/>
    <w:rsid w:val="00D4012D"/>
    <w:rsid w:val="00D44712"/>
    <w:rsid w:val="00D5026B"/>
    <w:rsid w:val="00D603B3"/>
    <w:rsid w:val="00D8686E"/>
    <w:rsid w:val="00D87B84"/>
    <w:rsid w:val="00DA40E5"/>
    <w:rsid w:val="00DA4ED7"/>
    <w:rsid w:val="00DD4788"/>
    <w:rsid w:val="00DE3275"/>
    <w:rsid w:val="00DE6360"/>
    <w:rsid w:val="00E07CBD"/>
    <w:rsid w:val="00E26B07"/>
    <w:rsid w:val="00E31A56"/>
    <w:rsid w:val="00E31C75"/>
    <w:rsid w:val="00E41A79"/>
    <w:rsid w:val="00E44E15"/>
    <w:rsid w:val="00E53A8A"/>
    <w:rsid w:val="00E6221C"/>
    <w:rsid w:val="00E6583D"/>
    <w:rsid w:val="00E74B7C"/>
    <w:rsid w:val="00E8284D"/>
    <w:rsid w:val="00EA70F9"/>
    <w:rsid w:val="00EB2D98"/>
    <w:rsid w:val="00EC273F"/>
    <w:rsid w:val="00EC3574"/>
    <w:rsid w:val="00EC7B41"/>
    <w:rsid w:val="00ED0CE2"/>
    <w:rsid w:val="00EE708D"/>
    <w:rsid w:val="00F0283F"/>
    <w:rsid w:val="00F16332"/>
    <w:rsid w:val="00F20AE3"/>
    <w:rsid w:val="00F26609"/>
    <w:rsid w:val="00F332AD"/>
    <w:rsid w:val="00F45C43"/>
    <w:rsid w:val="00F45E0F"/>
    <w:rsid w:val="00F5120C"/>
    <w:rsid w:val="00F91DB2"/>
    <w:rsid w:val="00FA1062"/>
    <w:rsid w:val="00FC1448"/>
    <w:rsid w:val="00FC36F6"/>
    <w:rsid w:val="00FD145A"/>
    <w:rsid w:val="00FD15CD"/>
    <w:rsid w:val="00FD4146"/>
    <w:rsid w:val="00FE24C0"/>
    <w:rsid w:val="00FE33C4"/>
    <w:rsid w:val="00FE39AC"/>
    <w:rsid w:val="00FF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0E23E948-C3AC-4CB4-8BD0-859F701F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6E46B9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styleId="NormalWeb">
    <w:name w:val="Normal (Web)"/>
    <w:basedOn w:val="Normal"/>
    <w:rsid w:val="00201B91"/>
    <w:pPr>
      <w:autoSpaceDN w:val="0"/>
      <w:spacing w:before="100" w:after="100"/>
      <w:jc w:val="left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0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Lavoisier.dotx</Template>
  <TotalTime>514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cp:keywords/>
  <dc:description/>
  <cp:lastModifiedBy>Vie Scolaire</cp:lastModifiedBy>
  <cp:revision>2</cp:revision>
  <cp:lastPrinted>2026-06-30T13:54:00Z</cp:lastPrinted>
  <dcterms:created xsi:type="dcterms:W3CDTF">2023-06-15T09:31:00Z</dcterms:created>
  <dcterms:modified xsi:type="dcterms:W3CDTF">2026-06-30T13:56:00Z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