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D8A1426" w14:textId="77777777" w:rsidR="0067018D" w:rsidRDefault="0067018D"/>
    <w:p w14:paraId="1533E201" w14:textId="77777777" w:rsidR="0067018D" w:rsidRDefault="0067018D"/>
    <w:p w14:paraId="48B8C17E" w14:textId="77777777" w:rsidR="00636BDB" w:rsidRDefault="00636BDB" w:rsidP="0063234F">
      <w:pPr>
        <w:pStyle w:val="Textbody"/>
        <w:jc w:val="center"/>
        <w:rPr>
          <w:rFonts w:ascii="Arial Narrow" w:hAnsi="Arial Narrow"/>
          <w:b/>
          <w:bCs/>
          <w:sz w:val="28"/>
          <w:szCs w:val="28"/>
          <w:u w:val="single"/>
        </w:rPr>
      </w:pPr>
    </w:p>
    <w:p w14:paraId="57FFC74F" w14:textId="6ABBFBD3" w:rsidR="0063234F" w:rsidRDefault="0063234F" w:rsidP="0063234F">
      <w:pPr>
        <w:pStyle w:val="Textbody"/>
        <w:jc w:val="center"/>
        <w:rPr>
          <w:rFonts w:ascii="Arial Narrow" w:hAnsi="Arial Narrow"/>
          <w:b/>
          <w:bCs/>
          <w:sz w:val="28"/>
          <w:szCs w:val="28"/>
          <w:u w:val="single"/>
        </w:rPr>
      </w:pPr>
      <w:r>
        <w:rPr>
          <w:rFonts w:ascii="Arial Narrow" w:hAnsi="Arial Narrow"/>
          <w:b/>
          <w:bCs/>
          <w:sz w:val="28"/>
          <w:szCs w:val="28"/>
          <w:u w:val="single"/>
        </w:rPr>
        <w:t>Fournitures scolaires 2 BP TCI</w:t>
      </w:r>
    </w:p>
    <w:tbl>
      <w:tblPr>
        <w:tblW w:w="10170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865"/>
        <w:gridCol w:w="7305"/>
      </w:tblGrid>
      <w:tr w:rsidR="0063234F" w14:paraId="5A32B457" w14:textId="77777777" w:rsidTr="0063234F">
        <w:tc>
          <w:tcPr>
            <w:tcW w:w="28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A8E17A4" w14:textId="77777777" w:rsidR="0063234F" w:rsidRDefault="0063234F" w:rsidP="0063234F">
            <w:pPr>
              <w:pStyle w:val="Textbody"/>
              <w:spacing w:after="0"/>
              <w:jc w:val="center"/>
              <w:rPr>
                <w:rFonts w:ascii="Arial Narrow" w:hAnsi="Arial Narrow"/>
                <w:b/>
                <w:bCs/>
              </w:rPr>
            </w:pPr>
            <w:r>
              <w:rPr>
                <w:rFonts w:ascii="Arial Narrow" w:hAnsi="Arial Narrow"/>
                <w:b/>
                <w:bCs/>
              </w:rPr>
              <w:t>Fournitures pluridisciplinaires</w:t>
            </w:r>
          </w:p>
          <w:p w14:paraId="082D9E50" w14:textId="77777777" w:rsidR="0063234F" w:rsidRDefault="0063234F" w:rsidP="0063234F">
            <w:pPr>
              <w:pStyle w:val="Textbody"/>
              <w:spacing w:after="0"/>
              <w:jc w:val="center"/>
              <w:rPr>
                <w:rFonts w:ascii="Arial Narrow" w:hAnsi="Arial Narrow"/>
                <w:b/>
                <w:bCs/>
                <w:u w:val="single"/>
              </w:rPr>
            </w:pPr>
            <w:r>
              <w:rPr>
                <w:rFonts w:ascii="Arial Narrow" w:hAnsi="Arial Narrow"/>
                <w:b/>
                <w:bCs/>
                <w:u w:val="single"/>
              </w:rPr>
              <w:t>Indispensables</w:t>
            </w:r>
          </w:p>
          <w:p w14:paraId="591F0B39" w14:textId="77777777" w:rsidR="0063234F" w:rsidRDefault="0063234F" w:rsidP="0063234F">
            <w:pPr>
              <w:pStyle w:val="Textbody"/>
              <w:spacing w:after="0"/>
              <w:jc w:val="center"/>
              <w:rPr>
                <w:rFonts w:ascii="Arial Narrow" w:hAnsi="Arial Narrow"/>
                <w:b/>
                <w:bCs/>
                <w:u w:val="single"/>
              </w:rPr>
            </w:pPr>
            <w:r>
              <w:rPr>
                <w:rFonts w:ascii="Arial Narrow" w:hAnsi="Arial Narrow"/>
                <w:b/>
                <w:bCs/>
                <w:u w:val="single"/>
              </w:rPr>
              <w:t>tous les jours</w:t>
            </w:r>
          </w:p>
        </w:tc>
        <w:tc>
          <w:tcPr>
            <w:tcW w:w="7305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8" w:type="dxa"/>
              <w:left w:w="0" w:type="dxa"/>
              <w:bottom w:w="28" w:type="dxa"/>
              <w:right w:w="28" w:type="dxa"/>
            </w:tcMar>
            <w:vAlign w:val="bottom"/>
          </w:tcPr>
          <w:p w14:paraId="16FE7156" w14:textId="77777777" w:rsidR="0063234F" w:rsidRDefault="0063234F" w:rsidP="0063234F">
            <w:pPr>
              <w:pStyle w:val="Textbody"/>
              <w:spacing w:after="0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1 trousse avec : Stylos/ noir, bleu, rouge, vert + 1 porte mine 0,5mm (et recharge mines) + crayon à papier + gomme + des surligneurs + 1 pochette de crayons de couleur + 1 taille-crayons + paire de ciseau + tube de colle + rouleau scotch</w:t>
            </w:r>
          </w:p>
          <w:p w14:paraId="3A4EABBC" w14:textId="77777777" w:rsidR="0063234F" w:rsidRDefault="0063234F" w:rsidP="0063234F">
            <w:pPr>
              <w:pStyle w:val="Textbody"/>
              <w:spacing w:after="0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matériel de traçage (règle aluminium graduée 30cm, Une équerre 60° ou 45° de 300 mm, rapporteur, compas)</w:t>
            </w:r>
          </w:p>
          <w:p w14:paraId="771F2DAD" w14:textId="77777777" w:rsidR="0063234F" w:rsidRDefault="0063234F" w:rsidP="0063234F">
            <w:pPr>
              <w:pStyle w:val="Textbody"/>
              <w:spacing w:after="0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1 agenda uniquement dédié au travail scolaire</w:t>
            </w:r>
          </w:p>
          <w:p w14:paraId="022832A6" w14:textId="77777777" w:rsidR="0063234F" w:rsidRDefault="0063234F" w:rsidP="0063234F">
            <w:pPr>
              <w:pStyle w:val="Textbody"/>
              <w:spacing w:after="0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clé USB 16GB (ou plus) uniquement dédiée au travail scolaire</w:t>
            </w:r>
          </w:p>
          <w:p w14:paraId="5B2BB3E3" w14:textId="77777777" w:rsidR="0063234F" w:rsidRDefault="0063234F" w:rsidP="0063234F">
            <w:pPr>
              <w:pStyle w:val="Textbody"/>
              <w:spacing w:after="0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+ paquets feuilles de copies doubles et simples grands formats /</w:t>
            </w:r>
          </w:p>
          <w:p w14:paraId="36A10467" w14:textId="62778067" w:rsidR="0063234F" w:rsidRDefault="0063234F" w:rsidP="0063234F">
            <w:pPr>
              <w:pStyle w:val="Textbody"/>
              <w:spacing w:after="0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+ Cahier brouillon + 1 paire d’écouteurs</w:t>
            </w:r>
          </w:p>
        </w:tc>
      </w:tr>
      <w:tr w:rsidR="0063234F" w14:paraId="49F335C2" w14:textId="77777777" w:rsidTr="0063234F">
        <w:tc>
          <w:tcPr>
            <w:tcW w:w="2865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28" w:type="dxa"/>
              <w:bottom w:w="28" w:type="dxa"/>
              <w:right w:w="28" w:type="dxa"/>
            </w:tcMar>
            <w:vAlign w:val="center"/>
          </w:tcPr>
          <w:p w14:paraId="663D4E09" w14:textId="77777777" w:rsidR="0063234F" w:rsidRDefault="0063234F" w:rsidP="0063234F">
            <w:pPr>
              <w:pStyle w:val="Textbody"/>
              <w:spacing w:after="0"/>
              <w:jc w:val="center"/>
              <w:rPr>
                <w:rFonts w:ascii="Arial Narrow" w:hAnsi="Arial Narrow"/>
                <w:b/>
                <w:bCs/>
              </w:rPr>
            </w:pPr>
            <w:r>
              <w:rPr>
                <w:rFonts w:ascii="Arial Narrow" w:hAnsi="Arial Narrow"/>
                <w:b/>
                <w:bCs/>
              </w:rPr>
              <w:t>Anglais</w:t>
            </w:r>
          </w:p>
        </w:tc>
        <w:tc>
          <w:tcPr>
            <w:tcW w:w="7305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28" w:type="dxa"/>
              <w:right w:w="28" w:type="dxa"/>
            </w:tcMar>
            <w:vAlign w:val="bottom"/>
          </w:tcPr>
          <w:p w14:paraId="58E7A6B4" w14:textId="48E3A626" w:rsidR="0063234F" w:rsidRDefault="0063234F" w:rsidP="0063234F">
            <w:pPr>
              <w:pStyle w:val="Textbody"/>
              <w:spacing w:after="0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 xml:space="preserve">1 </w:t>
            </w:r>
            <w:r w:rsidR="003911D3">
              <w:rPr>
                <w:rFonts w:ascii="Arial Narrow" w:hAnsi="Arial Narrow"/>
              </w:rPr>
              <w:t>classeur souple grand format épaisseur moyenne</w:t>
            </w:r>
          </w:p>
        </w:tc>
      </w:tr>
      <w:tr w:rsidR="0063234F" w14:paraId="6931D14F" w14:textId="77777777" w:rsidTr="0063234F">
        <w:tc>
          <w:tcPr>
            <w:tcW w:w="2865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28" w:type="dxa"/>
              <w:bottom w:w="28" w:type="dxa"/>
              <w:right w:w="28" w:type="dxa"/>
            </w:tcMar>
            <w:vAlign w:val="center"/>
          </w:tcPr>
          <w:p w14:paraId="126242AC" w14:textId="77777777" w:rsidR="0063234F" w:rsidRDefault="0063234F" w:rsidP="0063234F">
            <w:pPr>
              <w:pStyle w:val="Textbody"/>
              <w:spacing w:after="0"/>
              <w:jc w:val="center"/>
              <w:rPr>
                <w:rFonts w:ascii="Arial Narrow" w:hAnsi="Arial Narrow"/>
                <w:b/>
                <w:bCs/>
              </w:rPr>
            </w:pPr>
            <w:r>
              <w:rPr>
                <w:rFonts w:ascii="Arial Narrow" w:hAnsi="Arial Narrow"/>
                <w:b/>
                <w:bCs/>
              </w:rPr>
              <w:t>EPS</w:t>
            </w:r>
          </w:p>
        </w:tc>
        <w:tc>
          <w:tcPr>
            <w:tcW w:w="7305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28" w:type="dxa"/>
              <w:right w:w="28" w:type="dxa"/>
            </w:tcMar>
          </w:tcPr>
          <w:p w14:paraId="5EA4893D" w14:textId="77777777" w:rsidR="0063234F" w:rsidRDefault="0063234F" w:rsidP="0063234F">
            <w:pPr>
              <w:pStyle w:val="Textbody"/>
              <w:spacing w:after="0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 Chaussures et vêtements de sport à chaque séance</w:t>
            </w:r>
          </w:p>
        </w:tc>
      </w:tr>
      <w:tr w:rsidR="0063234F" w14:paraId="736DE153" w14:textId="77777777" w:rsidTr="0063234F">
        <w:tc>
          <w:tcPr>
            <w:tcW w:w="2865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28" w:type="dxa"/>
              <w:bottom w:w="28" w:type="dxa"/>
              <w:right w:w="28" w:type="dxa"/>
            </w:tcMar>
            <w:vAlign w:val="center"/>
          </w:tcPr>
          <w:p w14:paraId="3737AFF9" w14:textId="77777777" w:rsidR="0063234F" w:rsidRDefault="0063234F" w:rsidP="0063234F">
            <w:pPr>
              <w:pStyle w:val="Textbody"/>
              <w:spacing w:after="0"/>
              <w:jc w:val="center"/>
              <w:rPr>
                <w:rFonts w:ascii="Arial Narrow" w:hAnsi="Arial Narrow"/>
                <w:b/>
                <w:bCs/>
              </w:rPr>
            </w:pPr>
            <w:r>
              <w:rPr>
                <w:rFonts w:ascii="Arial Narrow" w:hAnsi="Arial Narrow"/>
                <w:b/>
                <w:bCs/>
              </w:rPr>
              <w:t>Français</w:t>
            </w:r>
          </w:p>
        </w:tc>
        <w:tc>
          <w:tcPr>
            <w:tcW w:w="7305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28" w:type="dxa"/>
              <w:right w:w="28" w:type="dxa"/>
            </w:tcMar>
          </w:tcPr>
          <w:p w14:paraId="6E66A8FD" w14:textId="77777777" w:rsidR="0063234F" w:rsidRDefault="0063234F" w:rsidP="0063234F">
            <w:pPr>
              <w:pStyle w:val="Textbody"/>
              <w:spacing w:after="0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1 Cahier A4 (environ 200pages) grd format obligatoire  24x32  - Grands carreaux</w:t>
            </w:r>
          </w:p>
        </w:tc>
      </w:tr>
      <w:tr w:rsidR="003E071A" w14:paraId="71E3BA81" w14:textId="77777777" w:rsidTr="0063234F">
        <w:tc>
          <w:tcPr>
            <w:tcW w:w="2865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28" w:type="dxa"/>
              <w:bottom w:w="28" w:type="dxa"/>
              <w:right w:w="28" w:type="dxa"/>
            </w:tcMar>
            <w:vAlign w:val="center"/>
          </w:tcPr>
          <w:p w14:paraId="596A3140" w14:textId="77777777" w:rsidR="003E071A" w:rsidRDefault="003E071A" w:rsidP="003E071A">
            <w:pPr>
              <w:pStyle w:val="Textbody"/>
              <w:spacing w:after="0"/>
              <w:jc w:val="center"/>
              <w:rPr>
                <w:rFonts w:ascii="Arial Narrow" w:hAnsi="Arial Narrow"/>
                <w:b/>
                <w:bCs/>
              </w:rPr>
            </w:pPr>
            <w:r>
              <w:rPr>
                <w:rFonts w:ascii="Arial Narrow" w:hAnsi="Arial Narrow"/>
                <w:b/>
                <w:bCs/>
              </w:rPr>
              <w:t>Histoire Géo EMC</w:t>
            </w:r>
          </w:p>
        </w:tc>
        <w:tc>
          <w:tcPr>
            <w:tcW w:w="7305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28" w:type="dxa"/>
              <w:right w:w="28" w:type="dxa"/>
            </w:tcMar>
          </w:tcPr>
          <w:p w14:paraId="59F04714" w14:textId="0F2D498E" w:rsidR="003E071A" w:rsidRDefault="003E071A" w:rsidP="003E071A">
            <w:pPr>
              <w:pStyle w:val="Textbody"/>
              <w:spacing w:after="0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1 Cahier A4 (environ 200pages) grd format obligatoire  24x32  - Grands carreaux</w:t>
            </w:r>
          </w:p>
        </w:tc>
      </w:tr>
      <w:tr w:rsidR="003E071A" w14:paraId="77361AF5" w14:textId="77777777" w:rsidTr="0063234F">
        <w:tc>
          <w:tcPr>
            <w:tcW w:w="2865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28" w:type="dxa"/>
              <w:bottom w:w="28" w:type="dxa"/>
              <w:right w:w="28" w:type="dxa"/>
            </w:tcMar>
            <w:vAlign w:val="center"/>
          </w:tcPr>
          <w:p w14:paraId="4876EAD0" w14:textId="77777777" w:rsidR="003E071A" w:rsidRDefault="003E071A" w:rsidP="003E071A">
            <w:pPr>
              <w:pStyle w:val="Textbody"/>
              <w:spacing w:after="0"/>
              <w:jc w:val="center"/>
              <w:rPr>
                <w:rFonts w:ascii="Arial Narrow" w:hAnsi="Arial Narrow"/>
                <w:b/>
                <w:bCs/>
              </w:rPr>
            </w:pPr>
            <w:r>
              <w:rPr>
                <w:rFonts w:ascii="Arial Narrow" w:hAnsi="Arial Narrow"/>
                <w:b/>
                <w:bCs/>
              </w:rPr>
              <w:t>Maths-sciences</w:t>
            </w:r>
          </w:p>
        </w:tc>
        <w:tc>
          <w:tcPr>
            <w:tcW w:w="7305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28" w:type="dxa"/>
              <w:right w:w="28" w:type="dxa"/>
            </w:tcMar>
            <w:vAlign w:val="center"/>
          </w:tcPr>
          <w:p w14:paraId="151B0276" w14:textId="2119217E" w:rsidR="003E071A" w:rsidRDefault="003E071A" w:rsidP="003E071A">
            <w:pPr>
              <w:pStyle w:val="Textbody"/>
              <w:spacing w:after="0"/>
            </w:pPr>
            <w:r>
              <w:rPr>
                <w:rFonts w:ascii="Arial Narrow" w:hAnsi="Arial Narrow"/>
              </w:rPr>
              <w:t xml:space="preserve">Calculatrice graphique </w:t>
            </w:r>
            <w:r>
              <w:rPr>
                <w:rFonts w:ascii="Arial Narrow" w:hAnsi="Arial Narrow"/>
                <w:kern w:val="0"/>
              </w:rPr>
              <w:t>TI-82 Advanced (</w:t>
            </w:r>
            <w:r w:rsidR="003911D3">
              <w:rPr>
                <w:rFonts w:ascii="Arial Narrow" w:hAnsi="Arial Narrow"/>
                <w:kern w:val="0"/>
              </w:rPr>
              <w:t>avec</w:t>
            </w:r>
            <w:r>
              <w:rPr>
                <w:rFonts w:ascii="Arial Narrow" w:hAnsi="Arial Narrow"/>
                <w:kern w:val="0"/>
              </w:rPr>
              <w:t xml:space="preserve"> Python)  </w:t>
            </w:r>
            <w:r>
              <w:rPr>
                <w:rFonts w:ascii="Arial Narrow" w:hAnsi="Arial Narrow"/>
              </w:rPr>
              <w:t>(commande groupée possible le jour de l’inscription – Chèque à l’ordre de la société JARRETY)</w:t>
            </w:r>
          </w:p>
          <w:p w14:paraId="483A14A0" w14:textId="77777777" w:rsidR="003E071A" w:rsidRDefault="003E071A" w:rsidP="003E071A">
            <w:pPr>
              <w:pStyle w:val="Textbody"/>
              <w:spacing w:after="0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Classeur A4 + lot 8 Intercalaires + 100 pochettes transparentes</w:t>
            </w:r>
          </w:p>
        </w:tc>
      </w:tr>
      <w:tr w:rsidR="003E071A" w14:paraId="457BF35A" w14:textId="77777777" w:rsidTr="0063234F">
        <w:tc>
          <w:tcPr>
            <w:tcW w:w="2865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28" w:type="dxa"/>
              <w:bottom w:w="28" w:type="dxa"/>
              <w:right w:w="28" w:type="dxa"/>
            </w:tcMar>
            <w:vAlign w:val="center"/>
          </w:tcPr>
          <w:p w14:paraId="71B52B3A" w14:textId="77777777" w:rsidR="003E071A" w:rsidRDefault="003E071A" w:rsidP="003E071A">
            <w:pPr>
              <w:pStyle w:val="Textbody"/>
              <w:spacing w:after="0"/>
              <w:jc w:val="center"/>
              <w:rPr>
                <w:rFonts w:ascii="Arial Narrow" w:hAnsi="Arial Narrow"/>
                <w:b/>
                <w:bCs/>
              </w:rPr>
            </w:pPr>
            <w:r>
              <w:rPr>
                <w:rFonts w:ascii="Arial Narrow" w:hAnsi="Arial Narrow"/>
                <w:b/>
                <w:bCs/>
              </w:rPr>
              <w:t>Eco-gestion</w:t>
            </w:r>
          </w:p>
        </w:tc>
        <w:tc>
          <w:tcPr>
            <w:tcW w:w="7305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28" w:type="dxa"/>
              <w:right w:w="28" w:type="dxa"/>
            </w:tcMar>
          </w:tcPr>
          <w:p w14:paraId="534289F7" w14:textId="77777777" w:rsidR="003911D3" w:rsidRDefault="003911D3" w:rsidP="003E071A">
            <w:pPr>
              <w:pStyle w:val="Textbody"/>
              <w:spacing w:after="0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1 porte vue (200 vues) couleur différente de la PSE</w:t>
            </w:r>
          </w:p>
          <w:p w14:paraId="4E484495" w14:textId="156EB5D6" w:rsidR="003E071A" w:rsidRDefault="003911D3" w:rsidP="003E071A">
            <w:pPr>
              <w:pStyle w:val="Textbody"/>
              <w:spacing w:after="0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– calculatrice- stabilos- copies doubles</w:t>
            </w:r>
          </w:p>
        </w:tc>
      </w:tr>
      <w:tr w:rsidR="003E071A" w14:paraId="2D2BBD4D" w14:textId="77777777" w:rsidTr="0063234F">
        <w:tc>
          <w:tcPr>
            <w:tcW w:w="2865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28" w:type="dxa"/>
              <w:bottom w:w="28" w:type="dxa"/>
              <w:right w:w="28" w:type="dxa"/>
            </w:tcMar>
            <w:vAlign w:val="center"/>
          </w:tcPr>
          <w:p w14:paraId="3F339AC3" w14:textId="77777777" w:rsidR="003E071A" w:rsidRDefault="003E071A" w:rsidP="003E071A">
            <w:pPr>
              <w:pStyle w:val="Textbody"/>
              <w:spacing w:after="0"/>
              <w:jc w:val="center"/>
              <w:rPr>
                <w:rFonts w:ascii="Arial Narrow" w:hAnsi="Arial Narrow"/>
                <w:b/>
                <w:bCs/>
              </w:rPr>
            </w:pPr>
            <w:r>
              <w:rPr>
                <w:rFonts w:ascii="Arial Narrow" w:hAnsi="Arial Narrow"/>
                <w:b/>
                <w:bCs/>
              </w:rPr>
              <w:t>Arts Appliqués</w:t>
            </w:r>
          </w:p>
        </w:tc>
        <w:tc>
          <w:tcPr>
            <w:tcW w:w="7305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28" w:type="dxa"/>
              <w:right w:w="28" w:type="dxa"/>
            </w:tcMar>
          </w:tcPr>
          <w:p w14:paraId="563AE9E4" w14:textId="0F8DF8E4" w:rsidR="003E071A" w:rsidRDefault="003E071A" w:rsidP="003E071A">
            <w:pPr>
              <w:pStyle w:val="Textbody"/>
              <w:spacing w:after="0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1 crayon à papier HB ou B +1 boite de 12 crayons de couleurs+ 2 feutres noirs (1 épais et 1 fin) non permanents +1 porte-vues (60 vues)</w:t>
            </w:r>
          </w:p>
        </w:tc>
      </w:tr>
      <w:tr w:rsidR="003E071A" w14:paraId="10A03912" w14:textId="77777777" w:rsidTr="0063234F">
        <w:tc>
          <w:tcPr>
            <w:tcW w:w="2865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28" w:type="dxa"/>
              <w:bottom w:w="28" w:type="dxa"/>
              <w:right w:w="28" w:type="dxa"/>
            </w:tcMar>
            <w:vAlign w:val="center"/>
          </w:tcPr>
          <w:p w14:paraId="0209F4EA" w14:textId="77777777" w:rsidR="003E071A" w:rsidRDefault="003E071A" w:rsidP="003E071A">
            <w:pPr>
              <w:pStyle w:val="Textbody"/>
              <w:spacing w:after="0"/>
              <w:jc w:val="center"/>
              <w:rPr>
                <w:rFonts w:ascii="Arial Narrow" w:hAnsi="Arial Narrow"/>
                <w:b/>
                <w:bCs/>
              </w:rPr>
            </w:pPr>
            <w:r>
              <w:rPr>
                <w:rFonts w:ascii="Arial Narrow" w:hAnsi="Arial Narrow"/>
                <w:b/>
                <w:bCs/>
              </w:rPr>
              <w:t>PSE</w:t>
            </w:r>
          </w:p>
        </w:tc>
        <w:tc>
          <w:tcPr>
            <w:tcW w:w="7305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28" w:type="dxa"/>
              <w:right w:w="28" w:type="dxa"/>
            </w:tcMar>
          </w:tcPr>
          <w:p w14:paraId="5305627D" w14:textId="77777777" w:rsidR="003E071A" w:rsidRDefault="003E071A" w:rsidP="003E071A">
            <w:pPr>
              <w:pStyle w:val="Textbody"/>
              <w:spacing w:after="0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Porte-vues (180 vues)</w:t>
            </w:r>
          </w:p>
        </w:tc>
      </w:tr>
    </w:tbl>
    <w:p w14:paraId="0271FEEF" w14:textId="77777777" w:rsidR="0067018D" w:rsidRDefault="0067018D"/>
    <w:p w14:paraId="66FD7D98" w14:textId="77777777" w:rsidR="0095663F" w:rsidRDefault="0095663F"/>
    <w:sectPr w:rsidR="0095663F" w:rsidSect="0053347A">
      <w:headerReference w:type="default" r:id="rId7"/>
      <w:footerReference w:type="default" r:id="rId8"/>
      <w:pgSz w:w="11906" w:h="16838"/>
      <w:pgMar w:top="720" w:right="720" w:bottom="720" w:left="720" w:header="964" w:footer="964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FB753BA" w14:textId="77777777" w:rsidR="009C6A8C" w:rsidRDefault="009C6A8C">
      <w:r>
        <w:separator/>
      </w:r>
    </w:p>
  </w:endnote>
  <w:endnote w:type="continuationSeparator" w:id="0">
    <w:p w14:paraId="3FA378AE" w14:textId="77777777" w:rsidR="009C6A8C" w:rsidRDefault="009C6A8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687" w:usb1="00000013" w:usb2="00000000" w:usb3="00000000" w:csb0="0000009F" w:csb1="00000000"/>
  </w:font>
  <w:font w:name="Roboto">
    <w:charset w:val="00"/>
    <w:family w:val="auto"/>
    <w:pitch w:val="variable"/>
    <w:sig w:usb0="E0000AFF" w:usb1="5000217F" w:usb2="00000021" w:usb3="00000000" w:csb0="0000019F" w:csb1="00000000"/>
  </w:font>
  <w:font w:name="Roboto Cn">
    <w:altName w:val="Arial"/>
    <w:charset w:val="00"/>
    <w:family w:val="auto"/>
    <w:pitch w:val="default"/>
  </w:font>
  <w:font w:name="Roboto Bk">
    <w:altName w:val="Arial"/>
    <w:charset w:val="00"/>
    <w:family w:val="auto"/>
    <w:pitch w:val="default"/>
  </w:font>
  <w:font w:name="Liberation Serif">
    <w:panose1 w:val="02020603050405020304"/>
    <w:charset w:val="00"/>
    <w:family w:val="roman"/>
    <w:pitch w:val="variable"/>
    <w:sig w:usb0="E0000AFF" w:usb1="500078FF" w:usb2="00000021" w:usb3="00000000" w:csb0="000001B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CCC2D50" w14:textId="77777777" w:rsidR="0067018D" w:rsidRDefault="009C6A8C">
    <w:pPr>
      <w:pStyle w:val="Pieddepage"/>
    </w:pPr>
    <w:r>
      <w:rPr>
        <w:noProof/>
      </w:rPr>
      <w:drawing>
        <wp:anchor distT="0" distB="0" distL="0" distR="0" simplePos="0" relativeHeight="3" behindDoc="1" locked="0" layoutInCell="0" allowOverlap="1" wp14:anchorId="7D8BC5B7" wp14:editId="762CF43D">
          <wp:simplePos x="0" y="0"/>
          <wp:positionH relativeFrom="column">
            <wp:posOffset>0</wp:posOffset>
          </wp:positionH>
          <wp:positionV relativeFrom="paragraph">
            <wp:posOffset>-57150</wp:posOffset>
          </wp:positionV>
          <wp:extent cx="6624320" cy="523240"/>
          <wp:effectExtent l="0" t="0" r="0" b="0"/>
          <wp:wrapNone/>
          <wp:docPr id="2" name="Image1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1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/>
                </pic:blipFill>
                <pic:spPr bwMode="auto">
                  <a:xfrm>
                    <a:off x="0" y="0"/>
                    <a:ext cx="6624320" cy="52324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ED2D332" w14:textId="77777777" w:rsidR="009C6A8C" w:rsidRDefault="009C6A8C">
      <w:r>
        <w:separator/>
      </w:r>
    </w:p>
  </w:footnote>
  <w:footnote w:type="continuationSeparator" w:id="0">
    <w:p w14:paraId="5EDDA35E" w14:textId="77777777" w:rsidR="009C6A8C" w:rsidRDefault="009C6A8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7FBB270" w14:textId="77777777" w:rsidR="0067018D" w:rsidRDefault="009C6A8C">
    <w:pPr>
      <w:pStyle w:val="En-tte"/>
    </w:pPr>
    <w:r>
      <w:rPr>
        <w:noProof/>
      </w:rPr>
      <w:drawing>
        <wp:anchor distT="0" distB="0" distL="114300" distR="114300" simplePos="0" relativeHeight="251658240" behindDoc="1" locked="0" layoutInCell="1" allowOverlap="1" wp14:anchorId="1F38047D" wp14:editId="4310FB76">
          <wp:simplePos x="0" y="0"/>
          <wp:positionH relativeFrom="column">
            <wp:posOffset>-1270</wp:posOffset>
          </wp:positionH>
          <wp:positionV relativeFrom="paragraph">
            <wp:posOffset>-354965</wp:posOffset>
          </wp:positionV>
          <wp:extent cx="6624320" cy="1280160"/>
          <wp:effectExtent l="0" t="0" r="0" b="0"/>
          <wp:wrapNone/>
          <wp:docPr id="1" name="Imag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Image 3"/>
                  <pic:cNvPicPr/>
                </pic:nvPicPr>
                <pic:blipFill>
                  <a:blip r:embed="rId1"/>
                  <a:stretch/>
                </pic:blipFill>
                <pic:spPr>
                  <a:xfrm>
                    <a:off x="0" y="0"/>
                    <a:ext cx="6624320" cy="128016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34E73BD"/>
    <w:multiLevelType w:val="multilevel"/>
    <w:tmpl w:val="30245A84"/>
    <w:lvl w:ilvl="0">
      <w:start w:val="1"/>
      <w:numFmt w:val="decimal"/>
      <w:pStyle w:val="1-1Titre1"/>
      <w:lvlText w:val="%1 "/>
      <w:lvlJc w:val="left"/>
      <w:pPr>
        <w:tabs>
          <w:tab w:val="num" w:pos="114"/>
        </w:tabs>
        <w:ind w:left="114" w:hanging="114"/>
      </w:pPr>
    </w:lvl>
    <w:lvl w:ilvl="1">
      <w:start w:val="1"/>
      <w:numFmt w:val="decimal"/>
      <w:pStyle w:val="1-2Titre2"/>
      <w:lvlText w:val="%1.%2 "/>
      <w:lvlJc w:val="left"/>
      <w:pPr>
        <w:tabs>
          <w:tab w:val="num" w:pos="567"/>
        </w:tabs>
        <w:ind w:left="567" w:hanging="227"/>
      </w:pPr>
    </w:lvl>
    <w:lvl w:ilvl="2">
      <w:start w:val="1"/>
      <w:numFmt w:val="decimal"/>
      <w:pStyle w:val="1-3Titre3"/>
      <w:lvlText w:val="%1.%2.%3 "/>
      <w:lvlJc w:val="left"/>
      <w:pPr>
        <w:tabs>
          <w:tab w:val="num" w:pos="794"/>
        </w:tabs>
        <w:ind w:left="794" w:hanging="227"/>
      </w:pPr>
    </w:lvl>
    <w:lvl w:ilvl="3">
      <w:start w:val="1"/>
      <w:numFmt w:val="decimal"/>
      <w:pStyle w:val="1-4Titre4"/>
      <w:lvlText w:val="%1.%2.%3.%4 "/>
      <w:lvlJc w:val="left"/>
      <w:pPr>
        <w:tabs>
          <w:tab w:val="num" w:pos="1361"/>
        </w:tabs>
        <w:ind w:left="1361" w:hanging="454"/>
      </w:pPr>
    </w:lvl>
    <w:lvl w:ilvl="4">
      <w:start w:val="1"/>
      <w:numFmt w:val="decimal"/>
      <w:pStyle w:val="1-5Titre5"/>
      <w:lvlText w:val="%1.%2.%3.%4.%5 "/>
      <w:lvlJc w:val="left"/>
      <w:pPr>
        <w:tabs>
          <w:tab w:val="num" w:pos="1721"/>
        </w:tabs>
        <w:ind w:left="1721" w:hanging="792"/>
      </w:pPr>
    </w:lvl>
    <w:lvl w:ilvl="5">
      <w:start w:val="1"/>
      <w:numFmt w:val="decimal"/>
      <w:lvlText w:val="%1.%2.%3.%4.%5.%6."/>
      <w:lvlJc w:val="left"/>
      <w:pPr>
        <w:tabs>
          <w:tab w:val="num" w:pos="2225"/>
        </w:tabs>
        <w:ind w:left="2225" w:hanging="936"/>
      </w:pPr>
    </w:lvl>
    <w:lvl w:ilvl="6">
      <w:start w:val="1"/>
      <w:numFmt w:val="decimal"/>
      <w:lvlText w:val="%1.%2.%3.%4.%5.%6.%7."/>
      <w:lvlJc w:val="left"/>
      <w:pPr>
        <w:tabs>
          <w:tab w:val="num" w:pos="2729"/>
        </w:tabs>
        <w:ind w:left="2729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233"/>
        </w:tabs>
        <w:ind w:left="3233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3809"/>
        </w:tabs>
        <w:ind w:left="3809" w:hanging="1440"/>
      </w:pPr>
    </w:lvl>
  </w:abstractNum>
  <w:num w:numId="1" w16cid:durableId="154116219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proofState w:spelling="clean" w:grammar="clean"/>
  <w:attachedTemplate r:id="rId1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A399C"/>
    <w:rsid w:val="00020C43"/>
    <w:rsid w:val="00031078"/>
    <w:rsid w:val="00046971"/>
    <w:rsid w:val="00051742"/>
    <w:rsid w:val="00056911"/>
    <w:rsid w:val="00057798"/>
    <w:rsid w:val="00067932"/>
    <w:rsid w:val="00073294"/>
    <w:rsid w:val="000D13A4"/>
    <w:rsid w:val="000D33AE"/>
    <w:rsid w:val="000D3CBD"/>
    <w:rsid w:val="000E55BD"/>
    <w:rsid w:val="000E75C5"/>
    <w:rsid w:val="001036DF"/>
    <w:rsid w:val="00105F87"/>
    <w:rsid w:val="00133CB4"/>
    <w:rsid w:val="00151399"/>
    <w:rsid w:val="001524BC"/>
    <w:rsid w:val="00163A61"/>
    <w:rsid w:val="0018713E"/>
    <w:rsid w:val="00195D3A"/>
    <w:rsid w:val="00196F68"/>
    <w:rsid w:val="001B3556"/>
    <w:rsid w:val="001B381F"/>
    <w:rsid w:val="001C733A"/>
    <w:rsid w:val="001D2B8E"/>
    <w:rsid w:val="001D537C"/>
    <w:rsid w:val="001D698D"/>
    <w:rsid w:val="001E2B74"/>
    <w:rsid w:val="001F4224"/>
    <w:rsid w:val="00211CD6"/>
    <w:rsid w:val="00214A8D"/>
    <w:rsid w:val="00230875"/>
    <w:rsid w:val="00236BA5"/>
    <w:rsid w:val="0024163F"/>
    <w:rsid w:val="00244B14"/>
    <w:rsid w:val="00246802"/>
    <w:rsid w:val="002541CC"/>
    <w:rsid w:val="00262FFD"/>
    <w:rsid w:val="00271062"/>
    <w:rsid w:val="00271C52"/>
    <w:rsid w:val="002954FF"/>
    <w:rsid w:val="00295E3F"/>
    <w:rsid w:val="002A3089"/>
    <w:rsid w:val="002A399C"/>
    <w:rsid w:val="002B3BC0"/>
    <w:rsid w:val="002D6B64"/>
    <w:rsid w:val="002D76B7"/>
    <w:rsid w:val="002E02C8"/>
    <w:rsid w:val="002F7207"/>
    <w:rsid w:val="003235D0"/>
    <w:rsid w:val="0033331D"/>
    <w:rsid w:val="003462F0"/>
    <w:rsid w:val="003572F6"/>
    <w:rsid w:val="00370679"/>
    <w:rsid w:val="003911D3"/>
    <w:rsid w:val="003A313B"/>
    <w:rsid w:val="003B36E6"/>
    <w:rsid w:val="003B6351"/>
    <w:rsid w:val="003C2E58"/>
    <w:rsid w:val="003C5378"/>
    <w:rsid w:val="003D22B6"/>
    <w:rsid w:val="003D4291"/>
    <w:rsid w:val="003D6125"/>
    <w:rsid w:val="003D723C"/>
    <w:rsid w:val="003E071A"/>
    <w:rsid w:val="003F34A7"/>
    <w:rsid w:val="0043425E"/>
    <w:rsid w:val="00447ECB"/>
    <w:rsid w:val="00451689"/>
    <w:rsid w:val="00451B14"/>
    <w:rsid w:val="00457AEC"/>
    <w:rsid w:val="00461AB8"/>
    <w:rsid w:val="00462A85"/>
    <w:rsid w:val="004667E2"/>
    <w:rsid w:val="00484A20"/>
    <w:rsid w:val="004A24DA"/>
    <w:rsid w:val="004A41E4"/>
    <w:rsid w:val="004A50C0"/>
    <w:rsid w:val="004B2E2A"/>
    <w:rsid w:val="004D1EAF"/>
    <w:rsid w:val="004E5DF7"/>
    <w:rsid w:val="004F4720"/>
    <w:rsid w:val="00511A55"/>
    <w:rsid w:val="00512DB7"/>
    <w:rsid w:val="00530A3A"/>
    <w:rsid w:val="00530C9E"/>
    <w:rsid w:val="005312D9"/>
    <w:rsid w:val="00531EE4"/>
    <w:rsid w:val="0053347A"/>
    <w:rsid w:val="00540DD9"/>
    <w:rsid w:val="00541664"/>
    <w:rsid w:val="005629B6"/>
    <w:rsid w:val="005657DC"/>
    <w:rsid w:val="00567B5C"/>
    <w:rsid w:val="005719F6"/>
    <w:rsid w:val="00585ADE"/>
    <w:rsid w:val="00597223"/>
    <w:rsid w:val="005A1EB6"/>
    <w:rsid w:val="005A22AD"/>
    <w:rsid w:val="005B2161"/>
    <w:rsid w:val="005C0A3E"/>
    <w:rsid w:val="005C19A1"/>
    <w:rsid w:val="005C61B7"/>
    <w:rsid w:val="005C64E2"/>
    <w:rsid w:val="005D7CAF"/>
    <w:rsid w:val="006139DE"/>
    <w:rsid w:val="0063234F"/>
    <w:rsid w:val="00634704"/>
    <w:rsid w:val="00636BDB"/>
    <w:rsid w:val="006437EA"/>
    <w:rsid w:val="0067017C"/>
    <w:rsid w:val="0067018D"/>
    <w:rsid w:val="00674CD2"/>
    <w:rsid w:val="00675D02"/>
    <w:rsid w:val="006769FA"/>
    <w:rsid w:val="0067776B"/>
    <w:rsid w:val="00677DDC"/>
    <w:rsid w:val="00682BA2"/>
    <w:rsid w:val="006834D1"/>
    <w:rsid w:val="0068365F"/>
    <w:rsid w:val="0069402D"/>
    <w:rsid w:val="006A2902"/>
    <w:rsid w:val="00703FF2"/>
    <w:rsid w:val="00733A5A"/>
    <w:rsid w:val="007404D3"/>
    <w:rsid w:val="00743869"/>
    <w:rsid w:val="00745C68"/>
    <w:rsid w:val="00746D7C"/>
    <w:rsid w:val="0075003E"/>
    <w:rsid w:val="007528D0"/>
    <w:rsid w:val="0076441D"/>
    <w:rsid w:val="00766A7B"/>
    <w:rsid w:val="00782309"/>
    <w:rsid w:val="00783667"/>
    <w:rsid w:val="00784743"/>
    <w:rsid w:val="00785680"/>
    <w:rsid w:val="007B23CF"/>
    <w:rsid w:val="007B3C36"/>
    <w:rsid w:val="007C12E9"/>
    <w:rsid w:val="007C1666"/>
    <w:rsid w:val="007C4C05"/>
    <w:rsid w:val="007F4721"/>
    <w:rsid w:val="00805B50"/>
    <w:rsid w:val="00810EF4"/>
    <w:rsid w:val="00817A95"/>
    <w:rsid w:val="008206CE"/>
    <w:rsid w:val="00827556"/>
    <w:rsid w:val="00843E4E"/>
    <w:rsid w:val="00844B54"/>
    <w:rsid w:val="0086666B"/>
    <w:rsid w:val="00881E22"/>
    <w:rsid w:val="008836CF"/>
    <w:rsid w:val="008854D1"/>
    <w:rsid w:val="00892A8E"/>
    <w:rsid w:val="008B7B72"/>
    <w:rsid w:val="008B7F4B"/>
    <w:rsid w:val="008C22E1"/>
    <w:rsid w:val="008D7693"/>
    <w:rsid w:val="008F408D"/>
    <w:rsid w:val="0090158C"/>
    <w:rsid w:val="00901FC5"/>
    <w:rsid w:val="00902929"/>
    <w:rsid w:val="00905BA0"/>
    <w:rsid w:val="0090679D"/>
    <w:rsid w:val="00916744"/>
    <w:rsid w:val="00952300"/>
    <w:rsid w:val="0095663F"/>
    <w:rsid w:val="009623EB"/>
    <w:rsid w:val="00970275"/>
    <w:rsid w:val="00991FAF"/>
    <w:rsid w:val="009C1C00"/>
    <w:rsid w:val="009C6A8C"/>
    <w:rsid w:val="009E7898"/>
    <w:rsid w:val="00A13632"/>
    <w:rsid w:val="00A20FC2"/>
    <w:rsid w:val="00A249F7"/>
    <w:rsid w:val="00A42EE9"/>
    <w:rsid w:val="00A4705F"/>
    <w:rsid w:val="00A514D2"/>
    <w:rsid w:val="00A63A52"/>
    <w:rsid w:val="00A93D06"/>
    <w:rsid w:val="00AA047A"/>
    <w:rsid w:val="00AA1D98"/>
    <w:rsid w:val="00AD77CD"/>
    <w:rsid w:val="00AD7841"/>
    <w:rsid w:val="00AE3E5E"/>
    <w:rsid w:val="00B21A72"/>
    <w:rsid w:val="00B276BB"/>
    <w:rsid w:val="00B63F73"/>
    <w:rsid w:val="00BA22FA"/>
    <w:rsid w:val="00BA2AFF"/>
    <w:rsid w:val="00BB4FD9"/>
    <w:rsid w:val="00BC5A09"/>
    <w:rsid w:val="00BD174B"/>
    <w:rsid w:val="00BF2403"/>
    <w:rsid w:val="00BF7EBD"/>
    <w:rsid w:val="00C012C6"/>
    <w:rsid w:val="00C05364"/>
    <w:rsid w:val="00C115CE"/>
    <w:rsid w:val="00C24B0E"/>
    <w:rsid w:val="00C4222D"/>
    <w:rsid w:val="00C47C0E"/>
    <w:rsid w:val="00C67050"/>
    <w:rsid w:val="00C74205"/>
    <w:rsid w:val="00C84296"/>
    <w:rsid w:val="00C90F94"/>
    <w:rsid w:val="00C96080"/>
    <w:rsid w:val="00C96C71"/>
    <w:rsid w:val="00C97479"/>
    <w:rsid w:val="00CC19FE"/>
    <w:rsid w:val="00CC1A7A"/>
    <w:rsid w:val="00D00AFE"/>
    <w:rsid w:val="00D05E96"/>
    <w:rsid w:val="00D21E13"/>
    <w:rsid w:val="00D27E74"/>
    <w:rsid w:val="00D32E44"/>
    <w:rsid w:val="00D44DB2"/>
    <w:rsid w:val="00D5289C"/>
    <w:rsid w:val="00D644BD"/>
    <w:rsid w:val="00D668CE"/>
    <w:rsid w:val="00D74F33"/>
    <w:rsid w:val="00DA6FCF"/>
    <w:rsid w:val="00DC30F8"/>
    <w:rsid w:val="00DF536D"/>
    <w:rsid w:val="00DF753E"/>
    <w:rsid w:val="00E27FC6"/>
    <w:rsid w:val="00E4146F"/>
    <w:rsid w:val="00E5759C"/>
    <w:rsid w:val="00E82A64"/>
    <w:rsid w:val="00E84478"/>
    <w:rsid w:val="00E8759B"/>
    <w:rsid w:val="00EA07DB"/>
    <w:rsid w:val="00EB692E"/>
    <w:rsid w:val="00ED3C98"/>
    <w:rsid w:val="00ED5D4F"/>
    <w:rsid w:val="00EF17A5"/>
    <w:rsid w:val="00EF5E72"/>
    <w:rsid w:val="00EF61E2"/>
    <w:rsid w:val="00F23B5D"/>
    <w:rsid w:val="00F30864"/>
    <w:rsid w:val="00F316D4"/>
    <w:rsid w:val="00F402CB"/>
    <w:rsid w:val="00F55ED1"/>
    <w:rsid w:val="00F81A37"/>
    <w:rsid w:val="00F81F71"/>
    <w:rsid w:val="00F841BC"/>
    <w:rsid w:val="00F94CD3"/>
    <w:rsid w:val="00F95FA5"/>
    <w:rsid w:val="00FE3B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5DB000"/>
  <w15:docId w15:val="{38C73B65-2325-41BD-BCE3-1785DD6D39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Lucida Sans Unicode" w:hAnsi="Times New Roman" w:cs="Tahoma"/>
        <w:sz w:val="24"/>
        <w:szCs w:val="24"/>
        <w:lang w:val="fr-FR" w:eastAsia="fr-FR" w:bidi="fr-FR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jc w:val="both"/>
    </w:pPr>
    <w:rPr>
      <w:rFonts w:ascii="Arial" w:eastAsia="Times New Roman" w:hAnsi="Arial" w:cs="Times New Roman"/>
      <w:color w:val="000000"/>
      <w:lang w:bidi="ar-SA"/>
    </w:rPr>
  </w:style>
  <w:style w:type="paragraph" w:styleId="Titre1">
    <w:name w:val="heading 1"/>
    <w:basedOn w:val="Normal"/>
    <w:next w:val="Normal"/>
    <w:uiPriority w:val="9"/>
    <w:qFormat/>
    <w:pPr>
      <w:keepNext/>
      <w:spacing w:before="180" w:after="240"/>
      <w:outlineLvl w:val="0"/>
    </w:pPr>
    <w:rPr>
      <w:rFonts w:ascii="Comic Sans MS" w:hAnsi="Comic Sans MS" w:cs="Arial"/>
      <w:bCs/>
      <w:sz w:val="36"/>
      <w:szCs w:val="32"/>
    </w:rPr>
  </w:style>
  <w:style w:type="paragraph" w:styleId="Titre2">
    <w:name w:val="heading 2"/>
    <w:basedOn w:val="Titre1"/>
    <w:next w:val="Normal"/>
    <w:uiPriority w:val="9"/>
    <w:semiHidden/>
    <w:unhideWhenUsed/>
    <w:qFormat/>
    <w:pPr>
      <w:spacing w:before="120" w:after="120"/>
      <w:outlineLvl w:val="1"/>
    </w:pPr>
    <w:rPr>
      <w:bCs w:val="0"/>
      <w:iCs/>
      <w:sz w:val="32"/>
      <w:szCs w:val="28"/>
    </w:rPr>
  </w:style>
  <w:style w:type="paragraph" w:styleId="Titre3">
    <w:name w:val="heading 3"/>
    <w:basedOn w:val="Titre2"/>
    <w:next w:val="Normal"/>
    <w:uiPriority w:val="9"/>
    <w:semiHidden/>
    <w:unhideWhenUsed/>
    <w:qFormat/>
    <w:pPr>
      <w:spacing w:before="60" w:after="60"/>
      <w:outlineLvl w:val="2"/>
    </w:pPr>
    <w:rPr>
      <w:bCs/>
      <w:sz w:val="28"/>
      <w:szCs w:val="26"/>
    </w:rPr>
  </w:style>
  <w:style w:type="paragraph" w:styleId="Titre4">
    <w:name w:val="heading 4"/>
    <w:basedOn w:val="Titre"/>
    <w:next w:val="Corpsdetexte"/>
    <w:uiPriority w:val="9"/>
    <w:semiHidden/>
    <w:unhideWhenUsed/>
    <w:qFormat/>
    <w:pPr>
      <w:outlineLvl w:val="3"/>
    </w:pPr>
    <w:rPr>
      <w:b/>
      <w:bCs/>
      <w:i/>
      <w:iCs/>
      <w:sz w:val="24"/>
      <w:szCs w:val="24"/>
    </w:rPr>
  </w:style>
  <w:style w:type="paragraph" w:styleId="Titre5">
    <w:name w:val="heading 5"/>
    <w:basedOn w:val="Titre"/>
    <w:next w:val="Corpsdetexte"/>
    <w:uiPriority w:val="9"/>
    <w:semiHidden/>
    <w:unhideWhenUsed/>
    <w:qFormat/>
    <w:pPr>
      <w:outlineLvl w:val="4"/>
    </w:pPr>
    <w:rPr>
      <w:b/>
      <w:bCs/>
      <w:sz w:val="24"/>
      <w:szCs w:val="24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Caractresdenumrotation">
    <w:name w:val="Caractères de numérotation"/>
    <w:qFormat/>
  </w:style>
  <w:style w:type="character" w:customStyle="1" w:styleId="Character20style">
    <w:name w:val="Character_20_style"/>
    <w:qFormat/>
  </w:style>
  <w:style w:type="paragraph" w:styleId="Corpsdetexte">
    <w:name w:val="Body Text"/>
    <w:basedOn w:val="Normal"/>
    <w:pPr>
      <w:jc w:val="left"/>
    </w:pPr>
    <w:rPr>
      <w:sz w:val="12"/>
      <w:szCs w:val="12"/>
    </w:rPr>
  </w:style>
  <w:style w:type="paragraph" w:styleId="Titre">
    <w:name w:val="Title"/>
    <w:basedOn w:val="Normal"/>
    <w:next w:val="Corpsdetexte"/>
    <w:uiPriority w:val="10"/>
    <w:qFormat/>
    <w:pPr>
      <w:keepNext/>
      <w:spacing w:before="240" w:after="120"/>
    </w:pPr>
    <w:rPr>
      <w:rFonts w:eastAsia="Lucida Sans Unicode" w:cs="Tahoma"/>
      <w:sz w:val="28"/>
      <w:szCs w:val="28"/>
    </w:rPr>
  </w:style>
  <w:style w:type="paragraph" w:styleId="Liste">
    <w:name w:val="List"/>
    <w:basedOn w:val="Corpsdetexte"/>
    <w:rPr>
      <w:rFonts w:cs="Tahoma"/>
    </w:rPr>
  </w:style>
  <w:style w:type="paragraph" w:customStyle="1" w:styleId="En-tteetpieddepage">
    <w:name w:val="En-tête et pied de page"/>
    <w:basedOn w:val="Normal"/>
    <w:qFormat/>
    <w:pPr>
      <w:suppressLineNumbers/>
      <w:tabs>
        <w:tab w:val="center" w:pos="4819"/>
        <w:tab w:val="right" w:pos="9638"/>
      </w:tabs>
    </w:pPr>
  </w:style>
  <w:style w:type="paragraph" w:styleId="En-tte">
    <w:name w:val="header"/>
    <w:basedOn w:val="Normal"/>
    <w:pPr>
      <w:tabs>
        <w:tab w:val="center" w:pos="4536"/>
        <w:tab w:val="right" w:pos="9072"/>
      </w:tabs>
    </w:pPr>
    <w:rPr>
      <w:sz w:val="18"/>
    </w:rPr>
  </w:style>
  <w:style w:type="paragraph" w:styleId="Pieddepage">
    <w:name w:val="footer"/>
    <w:basedOn w:val="Normal"/>
    <w:pPr>
      <w:tabs>
        <w:tab w:val="center" w:pos="4536"/>
        <w:tab w:val="center" w:pos="10260"/>
      </w:tabs>
    </w:pPr>
    <w:rPr>
      <w:sz w:val="18"/>
    </w:rPr>
  </w:style>
  <w:style w:type="paragraph" w:styleId="Lgende">
    <w:name w:val="caption"/>
    <w:basedOn w:val="Normal"/>
    <w:qFormat/>
    <w:pPr>
      <w:suppressLineNumbers/>
      <w:spacing w:before="120" w:after="120"/>
    </w:pPr>
    <w:rPr>
      <w:rFonts w:cs="Tahoma"/>
      <w:i/>
      <w:iCs/>
    </w:rPr>
  </w:style>
  <w:style w:type="paragraph" w:customStyle="1" w:styleId="Contenudecadre">
    <w:name w:val="Contenu de cadre"/>
    <w:basedOn w:val="Corpsdetexte"/>
    <w:qFormat/>
  </w:style>
  <w:style w:type="paragraph" w:customStyle="1" w:styleId="Index">
    <w:name w:val="Index"/>
    <w:basedOn w:val="Normal"/>
    <w:qFormat/>
    <w:pPr>
      <w:suppressLineNumbers/>
    </w:pPr>
    <w:rPr>
      <w:rFonts w:cs="Tahoma"/>
    </w:rPr>
  </w:style>
  <w:style w:type="paragraph" w:customStyle="1" w:styleId="5-DateDestinataire">
    <w:name w:val="5-DateDestinataire"/>
    <w:basedOn w:val="Normal"/>
    <w:next w:val="Normal"/>
    <w:qFormat/>
    <w:pPr>
      <w:ind w:left="5669"/>
    </w:pPr>
    <w:rPr>
      <w:rFonts w:ascii="Roboto" w:hAnsi="Roboto"/>
      <w:sz w:val="22"/>
    </w:rPr>
  </w:style>
  <w:style w:type="paragraph" w:customStyle="1" w:styleId="4-TitreNonNumerote">
    <w:name w:val="4-TitreNonNumerote"/>
    <w:basedOn w:val="Normal"/>
    <w:next w:val="Normal"/>
    <w:qFormat/>
    <w:pPr>
      <w:spacing w:before="57" w:after="57"/>
      <w:ind w:firstLine="340"/>
    </w:pPr>
    <w:rPr>
      <w:rFonts w:ascii="Roboto Cn" w:hAnsi="Roboto Cn"/>
      <w:b/>
    </w:rPr>
  </w:style>
  <w:style w:type="paragraph" w:customStyle="1" w:styleId="1-0TitreGeneral">
    <w:name w:val="1-0TitreGeneral"/>
    <w:basedOn w:val="Normal"/>
    <w:next w:val="Normal"/>
    <w:qFormat/>
    <w:pPr>
      <w:jc w:val="center"/>
    </w:pPr>
    <w:rPr>
      <w:rFonts w:ascii="Roboto Bk" w:hAnsi="Roboto Bk"/>
      <w:sz w:val="28"/>
    </w:rPr>
  </w:style>
  <w:style w:type="paragraph" w:customStyle="1" w:styleId="2-Paragraphe">
    <w:name w:val="2-Paragraphe"/>
    <w:basedOn w:val="Normal"/>
    <w:next w:val="Normal"/>
    <w:qFormat/>
    <w:pPr>
      <w:ind w:left="340" w:firstLine="340"/>
    </w:pPr>
    <w:rPr>
      <w:rFonts w:ascii="Roboto" w:hAnsi="Roboto"/>
    </w:rPr>
  </w:style>
  <w:style w:type="paragraph" w:customStyle="1" w:styleId="3-Important">
    <w:name w:val="3-Important"/>
    <w:basedOn w:val="Normal"/>
    <w:next w:val="Normal"/>
    <w:qFormat/>
    <w:pPr>
      <w:pBdr>
        <w:top w:val="single" w:sz="8" w:space="2" w:color="000000"/>
        <w:left w:val="single" w:sz="8" w:space="2" w:color="000000"/>
        <w:bottom w:val="single" w:sz="8" w:space="2" w:color="000000"/>
        <w:right w:val="single" w:sz="8" w:space="2" w:color="000000"/>
      </w:pBdr>
      <w:spacing w:before="80" w:after="80"/>
      <w:ind w:left="851" w:right="851" w:firstLine="340"/>
    </w:pPr>
    <w:rPr>
      <w:rFonts w:ascii="Roboto Cn" w:hAnsi="Roboto Cn"/>
      <w:b/>
      <w:sz w:val="26"/>
    </w:rPr>
  </w:style>
  <w:style w:type="paragraph" w:customStyle="1" w:styleId="1-1Titre1">
    <w:name w:val="1-1Titre1"/>
    <w:basedOn w:val="Normal"/>
    <w:next w:val="Normal"/>
    <w:qFormat/>
    <w:pPr>
      <w:numPr>
        <w:numId w:val="1"/>
      </w:numPr>
      <w:spacing w:before="113" w:after="113"/>
      <w:ind w:left="397"/>
      <w:outlineLvl w:val="0"/>
    </w:pPr>
    <w:rPr>
      <w:rFonts w:ascii="Roboto Cn" w:hAnsi="Roboto Cn"/>
      <w:b/>
      <w:sz w:val="28"/>
    </w:rPr>
  </w:style>
  <w:style w:type="paragraph" w:customStyle="1" w:styleId="1-2Titre2">
    <w:name w:val="1-2Titre2"/>
    <w:basedOn w:val="1-1Titre1"/>
    <w:next w:val="Normal"/>
    <w:qFormat/>
    <w:pPr>
      <w:numPr>
        <w:ilvl w:val="1"/>
      </w:numPr>
      <w:spacing w:before="57" w:after="57"/>
      <w:ind w:left="850"/>
      <w:outlineLvl w:val="1"/>
    </w:pPr>
    <w:rPr>
      <w:sz w:val="26"/>
    </w:rPr>
  </w:style>
  <w:style w:type="paragraph" w:customStyle="1" w:styleId="1-3Titre3">
    <w:name w:val="1-3Titre3"/>
    <w:basedOn w:val="1-2Titre2"/>
    <w:next w:val="Normal"/>
    <w:qFormat/>
    <w:pPr>
      <w:numPr>
        <w:ilvl w:val="2"/>
      </w:numPr>
      <w:ind w:left="1077"/>
      <w:outlineLvl w:val="2"/>
    </w:pPr>
  </w:style>
  <w:style w:type="paragraph" w:customStyle="1" w:styleId="1-4Titre4">
    <w:name w:val="1-4Titre4"/>
    <w:basedOn w:val="1-3Titre3"/>
    <w:next w:val="Normal"/>
    <w:qFormat/>
    <w:pPr>
      <w:numPr>
        <w:ilvl w:val="3"/>
      </w:numPr>
      <w:spacing w:before="0" w:after="0"/>
      <w:ind w:left="1644"/>
      <w:outlineLvl w:val="3"/>
    </w:pPr>
  </w:style>
  <w:style w:type="paragraph" w:customStyle="1" w:styleId="1-5Titre5">
    <w:name w:val="1-5Titre5"/>
    <w:basedOn w:val="1-4Titre4"/>
    <w:next w:val="Normal"/>
    <w:qFormat/>
    <w:pPr>
      <w:numPr>
        <w:ilvl w:val="4"/>
      </w:numPr>
      <w:ind w:left="2061"/>
      <w:outlineLvl w:val="4"/>
    </w:pPr>
  </w:style>
  <w:style w:type="paragraph" w:customStyle="1" w:styleId="6-EnTete">
    <w:name w:val="6-EnTete"/>
    <w:basedOn w:val="Normal"/>
    <w:next w:val="Normal"/>
    <w:qFormat/>
    <w:pPr>
      <w:tabs>
        <w:tab w:val="right" w:pos="10375"/>
        <w:tab w:val="right" w:pos="15307"/>
        <w:tab w:val="right" w:pos="22110"/>
      </w:tabs>
    </w:pPr>
    <w:rPr>
      <w:rFonts w:ascii="Roboto" w:hAnsi="Roboto"/>
      <w:sz w:val="18"/>
    </w:rPr>
  </w:style>
  <w:style w:type="paragraph" w:customStyle="1" w:styleId="7-PiedPage">
    <w:name w:val="7-PiedPage"/>
    <w:basedOn w:val="Normal"/>
    <w:next w:val="Normal"/>
    <w:qFormat/>
    <w:pPr>
      <w:pBdr>
        <w:top w:val="single" w:sz="8" w:space="0" w:color="FF6633"/>
      </w:pBdr>
      <w:ind w:left="1474" w:right="1474"/>
      <w:jc w:val="center"/>
    </w:pPr>
    <w:rPr>
      <w:rFonts w:ascii="Roboto" w:hAnsi="Roboto"/>
      <w:sz w:val="14"/>
    </w:rPr>
  </w:style>
  <w:style w:type="paragraph" w:customStyle="1" w:styleId="8-NumPage">
    <w:name w:val="8-NumPage"/>
    <w:basedOn w:val="6-EnTete"/>
    <w:next w:val="Normal"/>
    <w:qFormat/>
    <w:rPr>
      <w:sz w:val="16"/>
    </w:rPr>
  </w:style>
  <w:style w:type="paragraph" w:customStyle="1" w:styleId="2-Paragraphecourrier">
    <w:name w:val="2-Paragraphe_courrier"/>
    <w:basedOn w:val="2-Paragraphe"/>
    <w:qFormat/>
    <w:rPr>
      <w:sz w:val="22"/>
      <w:szCs w:val="22"/>
    </w:rPr>
  </w:style>
  <w:style w:type="numbering" w:customStyle="1" w:styleId="Numbering1">
    <w:name w:val="Numbering 1"/>
    <w:qFormat/>
  </w:style>
  <w:style w:type="numbering" w:customStyle="1" w:styleId="WW8Num1">
    <w:name w:val="WW8Num1"/>
    <w:qFormat/>
  </w:style>
  <w:style w:type="paragraph" w:customStyle="1" w:styleId="Textbody">
    <w:name w:val="Text body"/>
    <w:basedOn w:val="Normal"/>
    <w:rsid w:val="0063234F"/>
    <w:pPr>
      <w:widowControl w:val="0"/>
      <w:suppressAutoHyphens/>
      <w:autoSpaceDN w:val="0"/>
      <w:spacing w:after="140" w:line="288" w:lineRule="auto"/>
      <w:jc w:val="left"/>
      <w:textAlignment w:val="baseline"/>
    </w:pPr>
    <w:rPr>
      <w:rFonts w:ascii="Liberation Serif" w:eastAsia="SimSun" w:hAnsi="Liberation Serif" w:cs="Mangal"/>
      <w:color w:val="auto"/>
      <w:kern w:val="3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SECRET~1\AppData\Local\Temp\pid-13832\Doc%20Lavoisier.dotx" TargetMode="Externa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Arial"/>
        <a:cs typeface="Arial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Arial"/>
        <a:cs typeface="Arial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Doc Lavoisier</Template>
  <TotalTime>10</TotalTime>
  <Pages>1</Pages>
  <Words>226</Words>
  <Characters>1243</Characters>
  <Application>Microsoft Office Word</Application>
  <DocSecurity>0</DocSecurity>
  <Lines>10</Lines>
  <Paragraphs>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secretaire</dc:creator>
  <cp:keywords/>
  <dc:description/>
  <cp:lastModifiedBy>proviseur-adjoint</cp:lastModifiedBy>
  <cp:revision>1</cp:revision>
  <cp:lastPrinted>2025-07-08T15:52:00Z</cp:lastPrinted>
  <dcterms:created xsi:type="dcterms:W3CDTF">2023-06-15T09:42:00Z</dcterms:created>
  <dcterms:modified xsi:type="dcterms:W3CDTF">2025-09-01T08:41:00Z</dcterms:modified>
  <dc:language>fr-FR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nfo 1">
    <vt:lpwstr/>
  </property>
  <property fmtid="{D5CDD505-2E9C-101B-9397-08002B2CF9AE}" pid="3" name="Info 2">
    <vt:lpwstr/>
  </property>
  <property fmtid="{D5CDD505-2E9C-101B-9397-08002B2CF9AE}" pid="4" name="Info 3">
    <vt:lpwstr/>
  </property>
  <property fmtid="{D5CDD505-2E9C-101B-9397-08002B2CF9AE}" pid="5" name="Info 4">
    <vt:lpwstr/>
  </property>
</Properties>
</file>