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8A1426" w14:textId="77777777" w:rsidR="0067018D" w:rsidRDefault="0067018D"/>
    <w:p w14:paraId="0419A4FF" w14:textId="77777777" w:rsidR="00791871" w:rsidRDefault="00791871" w:rsidP="00E9672C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</w:p>
    <w:p w14:paraId="12CE6234" w14:textId="221B15A2" w:rsidR="00E9672C" w:rsidRDefault="00E9672C" w:rsidP="00E9672C">
      <w:pPr>
        <w:pStyle w:val="Textbody"/>
        <w:jc w:val="center"/>
        <w:rPr>
          <w:rFonts w:ascii="Arial Narrow" w:hAnsi="Arial Narrow"/>
          <w:b/>
          <w:bCs/>
          <w:sz w:val="28"/>
          <w:szCs w:val="28"/>
          <w:u w:val="single"/>
        </w:rPr>
      </w:pPr>
      <w:r>
        <w:rPr>
          <w:rFonts w:ascii="Arial Narrow" w:hAnsi="Arial Narrow"/>
          <w:b/>
          <w:bCs/>
          <w:sz w:val="28"/>
          <w:szCs w:val="28"/>
          <w:u w:val="single"/>
        </w:rPr>
        <w:t>Fournitures scolaires 1 CAP MV</w:t>
      </w:r>
    </w:p>
    <w:tbl>
      <w:tblPr>
        <w:tblW w:w="101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65"/>
        <w:gridCol w:w="7305"/>
      </w:tblGrid>
      <w:tr w:rsidR="00E9672C" w14:paraId="0B3DFA05" w14:textId="77777777" w:rsidTr="00420D94">
        <w:tc>
          <w:tcPr>
            <w:tcW w:w="2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CAD2A1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Fournitures pluridisciplinaires</w:t>
            </w:r>
          </w:p>
          <w:p w14:paraId="28FF4587" w14:textId="77777777" w:rsidR="00E9672C" w:rsidRDefault="00E9672C" w:rsidP="00791871">
            <w:pPr>
              <w:pStyle w:val="Textbody"/>
              <w:spacing w:after="0"/>
              <w:jc w:val="center"/>
            </w:pPr>
            <w:r>
              <w:rPr>
                <w:rFonts w:ascii="Arial Narrow" w:hAnsi="Arial Narrow"/>
                <w:b/>
                <w:bCs/>
              </w:rPr>
              <w:t>I</w:t>
            </w:r>
            <w:r>
              <w:rPr>
                <w:rFonts w:ascii="Arial Narrow" w:hAnsi="Arial Narrow"/>
                <w:b/>
                <w:bCs/>
                <w:u w:val="single"/>
              </w:rPr>
              <w:t>ndispensables</w:t>
            </w:r>
          </w:p>
          <w:p w14:paraId="641B1A1E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  <w:u w:val="single"/>
              </w:rPr>
            </w:pPr>
            <w:proofErr w:type="gramStart"/>
            <w:r>
              <w:rPr>
                <w:rFonts w:ascii="Arial Narrow" w:hAnsi="Arial Narrow"/>
                <w:b/>
                <w:bCs/>
                <w:u w:val="single"/>
              </w:rPr>
              <w:t>tous</w:t>
            </w:r>
            <w:proofErr w:type="gramEnd"/>
            <w:r>
              <w:rPr>
                <w:rFonts w:ascii="Arial Narrow" w:hAnsi="Arial Narrow"/>
                <w:b/>
                <w:bCs/>
                <w:u w:val="single"/>
              </w:rPr>
              <w:t xml:space="preserve"> les jours</w:t>
            </w:r>
          </w:p>
        </w:tc>
        <w:tc>
          <w:tcPr>
            <w:tcW w:w="730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8" w:type="dxa"/>
              <w:left w:w="0" w:type="dxa"/>
              <w:bottom w:w="28" w:type="dxa"/>
              <w:right w:w="28" w:type="dxa"/>
            </w:tcMar>
            <w:vAlign w:val="bottom"/>
          </w:tcPr>
          <w:p w14:paraId="7EC5D513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trousse avec Stylos/ noir, bleu, rouge, vert + 1 porte mine 0,5mm (et recharge mines) + crayon à papier + gomme + des surligneurs + 1 pochette de crayons de couleur + 1 taille-crayons + paire de ciseau + tube de colle + rouleau scotch</w:t>
            </w:r>
          </w:p>
          <w:p w14:paraId="068C347D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matériel</w:t>
            </w:r>
            <w:proofErr w:type="gramEnd"/>
            <w:r>
              <w:rPr>
                <w:rFonts w:ascii="Arial Narrow" w:hAnsi="Arial Narrow"/>
              </w:rPr>
              <w:t xml:space="preserve"> de traçage (règle aluminium graduée 30cm, équerre, rapporteur, compas)</w:t>
            </w:r>
          </w:p>
          <w:p w14:paraId="4BC6592E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agenda uniquement dédié au travail scolaire</w:t>
            </w:r>
          </w:p>
          <w:p w14:paraId="13581547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clé</w:t>
            </w:r>
            <w:proofErr w:type="gramEnd"/>
            <w:r>
              <w:rPr>
                <w:rFonts w:ascii="Arial Narrow" w:hAnsi="Arial Narrow"/>
              </w:rPr>
              <w:t xml:space="preserve"> USB 16GB (ou plus) uniquement dédiée au travail scolaire</w:t>
            </w:r>
          </w:p>
          <w:p w14:paraId="3534F6EC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paquets feuilles de copies doubles et simples grands formats /</w:t>
            </w:r>
          </w:p>
          <w:p w14:paraId="4CB53FF2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+ Cahier brouillon</w:t>
            </w:r>
          </w:p>
          <w:p w14:paraId="4BF18311" w14:textId="205269A5" w:rsidR="00791871" w:rsidRDefault="00791871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paire d’écouteurs </w:t>
            </w:r>
          </w:p>
        </w:tc>
      </w:tr>
      <w:tr w:rsidR="00E9672C" w14:paraId="326DC492" w14:textId="77777777" w:rsidTr="00420D94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63AD594C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Anglais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  <w:vAlign w:val="bottom"/>
          </w:tcPr>
          <w:p w14:paraId="0C479D64" w14:textId="77777777" w:rsidR="00E9672C" w:rsidRDefault="00E9672C" w:rsidP="0079187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</w:tc>
      </w:tr>
      <w:tr w:rsidR="00E9672C" w14:paraId="0A49F776" w14:textId="77777777" w:rsidTr="00420D94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381AD434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Français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84BAD72" w14:textId="77777777" w:rsidR="00E9672C" w:rsidRDefault="00E9672C" w:rsidP="0079187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</w:tc>
      </w:tr>
      <w:tr w:rsidR="00E9672C" w14:paraId="53B7B681" w14:textId="77777777" w:rsidTr="00420D94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52A725E2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Histoire Géo EMC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71653BE5" w14:textId="77777777" w:rsidR="00E9672C" w:rsidRDefault="00E9672C" w:rsidP="0079187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1 Cahier A4 (environ 200pages) </w:t>
            </w:r>
            <w:proofErr w:type="spellStart"/>
            <w:r>
              <w:rPr>
                <w:rFonts w:ascii="Arial Narrow" w:hAnsi="Arial Narrow"/>
              </w:rPr>
              <w:t>grd</w:t>
            </w:r>
            <w:proofErr w:type="spellEnd"/>
            <w:r>
              <w:rPr>
                <w:rFonts w:ascii="Arial Narrow" w:hAnsi="Arial Narrow"/>
              </w:rPr>
              <w:t xml:space="preserve"> format </w:t>
            </w:r>
            <w:proofErr w:type="gramStart"/>
            <w:r>
              <w:rPr>
                <w:rFonts w:ascii="Arial Narrow" w:hAnsi="Arial Narrow"/>
              </w:rPr>
              <w:t>obligatoire  24</w:t>
            </w:r>
            <w:proofErr w:type="gramEnd"/>
            <w:r>
              <w:rPr>
                <w:rFonts w:ascii="Arial Narrow" w:hAnsi="Arial Narrow"/>
              </w:rPr>
              <w:t>x</w:t>
            </w:r>
            <w:proofErr w:type="gramStart"/>
            <w:r>
              <w:rPr>
                <w:rFonts w:ascii="Arial Narrow" w:hAnsi="Arial Narrow"/>
              </w:rPr>
              <w:t>32  -</w:t>
            </w:r>
            <w:proofErr w:type="gramEnd"/>
            <w:r>
              <w:rPr>
                <w:rFonts w:ascii="Arial Narrow" w:hAnsi="Arial Narrow"/>
              </w:rPr>
              <w:t xml:space="preserve"> Grands carreaux</w:t>
            </w:r>
          </w:p>
        </w:tc>
      </w:tr>
      <w:tr w:rsidR="00E9672C" w14:paraId="6B4F963A" w14:textId="77777777" w:rsidTr="00420D94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49E14582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Maths-sciences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6234737A" w14:textId="17788963" w:rsidR="00E9672C" w:rsidRDefault="00791871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</w:t>
            </w:r>
            <w:r w:rsidR="00E9672C">
              <w:rPr>
                <w:rFonts w:ascii="Arial Narrow" w:hAnsi="Arial Narrow"/>
              </w:rPr>
              <w:t xml:space="preserve">cahiers </w:t>
            </w:r>
            <w:proofErr w:type="spellStart"/>
            <w:r w:rsidR="00E9672C">
              <w:rPr>
                <w:rFonts w:ascii="Arial Narrow" w:hAnsi="Arial Narrow"/>
              </w:rPr>
              <w:t>gds</w:t>
            </w:r>
            <w:proofErr w:type="spellEnd"/>
            <w:r w:rsidR="00E9672C">
              <w:rPr>
                <w:rFonts w:ascii="Arial Narrow" w:hAnsi="Arial Narrow"/>
              </w:rPr>
              <w:t xml:space="preserve"> formats (24*32) petits carreaux</w:t>
            </w:r>
          </w:p>
          <w:p w14:paraId="113EF4B4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proofErr w:type="gramStart"/>
            <w:r>
              <w:rPr>
                <w:rFonts w:ascii="Arial Narrow" w:hAnsi="Arial Narrow"/>
              </w:rPr>
              <w:t>feuilles</w:t>
            </w:r>
            <w:proofErr w:type="gramEnd"/>
            <w:r>
              <w:rPr>
                <w:rFonts w:ascii="Arial Narrow" w:hAnsi="Arial Narrow"/>
              </w:rPr>
              <w:t xml:space="preserve"> simples et </w:t>
            </w:r>
            <w:proofErr w:type="gramStart"/>
            <w:r>
              <w:rPr>
                <w:rFonts w:ascii="Arial Narrow" w:hAnsi="Arial Narrow"/>
              </w:rPr>
              <w:t>doubles  A4  petits</w:t>
            </w:r>
            <w:proofErr w:type="gramEnd"/>
            <w:r>
              <w:rPr>
                <w:rFonts w:ascii="Arial Narrow" w:hAnsi="Arial Narrow"/>
              </w:rPr>
              <w:t xml:space="preserve"> carreaux dans pochette simple</w:t>
            </w:r>
          </w:p>
          <w:p w14:paraId="373E47A7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Calculatrice : celle type collège déjà en votre possession </w:t>
            </w:r>
            <w:proofErr w:type="spellStart"/>
            <w:r>
              <w:rPr>
                <w:rFonts w:ascii="Arial Narrow" w:hAnsi="Arial Narrow"/>
              </w:rPr>
              <w:t>ouTI</w:t>
            </w:r>
            <w:proofErr w:type="spellEnd"/>
            <w:r>
              <w:rPr>
                <w:rFonts w:ascii="Arial Narrow" w:hAnsi="Arial Narrow"/>
              </w:rPr>
              <w:t xml:space="preserve"> collège plus</w:t>
            </w:r>
          </w:p>
        </w:tc>
      </w:tr>
      <w:tr w:rsidR="00E9672C" w14:paraId="783BEB4B" w14:textId="77777777" w:rsidTr="00420D94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674310A0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EPS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12E1B726" w14:textId="77777777" w:rsidR="00E9672C" w:rsidRDefault="00E9672C" w:rsidP="0079187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 Chaussures et vêtements de sport à chaque séance</w:t>
            </w:r>
          </w:p>
        </w:tc>
      </w:tr>
      <w:tr w:rsidR="00E9672C" w14:paraId="5EAED83E" w14:textId="77777777" w:rsidTr="00420D94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2DBE88D2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Arts Appliqués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01939B69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crayon à papier HB ou B</w:t>
            </w:r>
          </w:p>
          <w:p w14:paraId="16BDCAB0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boite de 12 crayons de couleurs</w:t>
            </w:r>
          </w:p>
          <w:p w14:paraId="0A15769E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2 feutres noirs (1 épais et 1 fin) non permanents</w:t>
            </w:r>
          </w:p>
          <w:p w14:paraId="74743E9C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boite de 12 feutres à l'eau</w:t>
            </w:r>
          </w:p>
          <w:p w14:paraId="2A92D980" w14:textId="77777777" w:rsidR="00E9672C" w:rsidRDefault="00E9672C" w:rsidP="00791871">
            <w:pPr>
              <w:pStyle w:val="Textbody"/>
              <w:spacing w:after="0" w:line="240" w:lineRule="auto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porte-vues (40 vues)</w:t>
            </w:r>
          </w:p>
        </w:tc>
      </w:tr>
      <w:tr w:rsidR="00E9672C" w14:paraId="6EF33895" w14:textId="77777777" w:rsidTr="00420D94">
        <w:tc>
          <w:tcPr>
            <w:tcW w:w="28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28" w:type="dxa"/>
              <w:bottom w:w="28" w:type="dxa"/>
              <w:right w:w="28" w:type="dxa"/>
            </w:tcMar>
            <w:vAlign w:val="center"/>
          </w:tcPr>
          <w:p w14:paraId="74AAAD12" w14:textId="77777777" w:rsidR="00E9672C" w:rsidRDefault="00E9672C" w:rsidP="00791871">
            <w:pPr>
              <w:pStyle w:val="Textbody"/>
              <w:spacing w:after="0"/>
              <w:jc w:val="center"/>
              <w:rPr>
                <w:rFonts w:ascii="Arial Narrow" w:hAnsi="Arial Narrow"/>
                <w:b/>
                <w:bCs/>
              </w:rPr>
            </w:pPr>
            <w:r>
              <w:rPr>
                <w:rFonts w:ascii="Arial Narrow" w:hAnsi="Arial Narrow"/>
                <w:b/>
                <w:bCs/>
              </w:rPr>
              <w:t>PSE</w:t>
            </w:r>
          </w:p>
        </w:tc>
        <w:tc>
          <w:tcPr>
            <w:tcW w:w="7305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28" w:type="dxa"/>
              <w:right w:w="28" w:type="dxa"/>
            </w:tcMar>
          </w:tcPr>
          <w:p w14:paraId="52BE709E" w14:textId="77777777" w:rsidR="00E9672C" w:rsidRDefault="00E9672C" w:rsidP="00791871">
            <w:pPr>
              <w:pStyle w:val="Textbody"/>
              <w:spacing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 porte-vues (80 vues)</w:t>
            </w:r>
          </w:p>
        </w:tc>
      </w:tr>
    </w:tbl>
    <w:p w14:paraId="2C89B107" w14:textId="77777777" w:rsidR="00E9672C" w:rsidRDefault="00E9672C" w:rsidP="00E9672C">
      <w:pPr>
        <w:pStyle w:val="Textbody"/>
        <w:rPr>
          <w:rFonts w:ascii="Arial Narrow" w:hAnsi="Arial Narrow"/>
        </w:rPr>
      </w:pPr>
    </w:p>
    <w:p w14:paraId="1533E201" w14:textId="77777777" w:rsidR="0067018D" w:rsidRDefault="0067018D"/>
    <w:p w14:paraId="0271FEEF" w14:textId="77777777" w:rsidR="0067018D" w:rsidRDefault="0067018D"/>
    <w:sectPr w:rsidR="0067018D">
      <w:headerReference w:type="default" r:id="rId7"/>
      <w:footerReference w:type="default" r:id="rId8"/>
      <w:pgSz w:w="11906" w:h="16838"/>
      <w:pgMar w:top="1644" w:right="737" w:bottom="1530" w:left="737" w:header="964" w:footer="9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753BA" w14:textId="77777777" w:rsidR="009C6A8C" w:rsidRDefault="009C6A8C">
      <w:r>
        <w:separator/>
      </w:r>
    </w:p>
  </w:endnote>
  <w:endnote w:type="continuationSeparator" w:id="0">
    <w:p w14:paraId="3FA378AE" w14:textId="77777777" w:rsidR="009C6A8C" w:rsidRDefault="009C6A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Roboto Cn">
    <w:altName w:val="Arial"/>
    <w:charset w:val="00"/>
    <w:family w:val="auto"/>
    <w:pitch w:val="default"/>
  </w:font>
  <w:font w:name="Roboto Bk">
    <w:altName w:val="Arial"/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C2D50" w14:textId="77777777" w:rsidR="0067018D" w:rsidRDefault="009C6A8C">
    <w:pPr>
      <w:pStyle w:val="Pieddepage"/>
    </w:pPr>
    <w:r>
      <w:rPr>
        <w:noProof/>
      </w:rPr>
      <w:drawing>
        <wp:anchor distT="0" distB="0" distL="0" distR="0" simplePos="0" relativeHeight="3" behindDoc="1" locked="0" layoutInCell="0" allowOverlap="1" wp14:anchorId="7D8BC5B7" wp14:editId="762CF43D">
          <wp:simplePos x="0" y="0"/>
          <wp:positionH relativeFrom="column">
            <wp:posOffset>0</wp:posOffset>
          </wp:positionH>
          <wp:positionV relativeFrom="paragraph">
            <wp:posOffset>-57150</wp:posOffset>
          </wp:positionV>
          <wp:extent cx="6624320" cy="523240"/>
          <wp:effectExtent l="0" t="0" r="0" b="0"/>
          <wp:wrapNone/>
          <wp:docPr id="2" name="Image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/>
                </pic:blipFill>
                <pic:spPr bwMode="auto">
                  <a:xfrm>
                    <a:off x="0" y="0"/>
                    <a:ext cx="6624320" cy="523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D2D332" w14:textId="77777777" w:rsidR="009C6A8C" w:rsidRDefault="009C6A8C">
      <w:r>
        <w:separator/>
      </w:r>
    </w:p>
  </w:footnote>
  <w:footnote w:type="continuationSeparator" w:id="0">
    <w:p w14:paraId="5EDDA35E" w14:textId="77777777" w:rsidR="009C6A8C" w:rsidRDefault="009C6A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BB270" w14:textId="77777777" w:rsidR="0067018D" w:rsidRDefault="009C6A8C">
    <w:pPr>
      <w:pStyle w:val="En-tte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F38047D" wp14:editId="4310FB76">
          <wp:simplePos x="0" y="0"/>
          <wp:positionH relativeFrom="column">
            <wp:posOffset>-1270</wp:posOffset>
          </wp:positionH>
          <wp:positionV relativeFrom="paragraph">
            <wp:posOffset>-354965</wp:posOffset>
          </wp:positionV>
          <wp:extent cx="6624320" cy="1280160"/>
          <wp:effectExtent l="0" t="0" r="0" b="0"/>
          <wp:wrapNone/>
          <wp:docPr id="1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/>
                </pic:blipFill>
                <pic:spPr>
                  <a:xfrm>
                    <a:off x="0" y="0"/>
                    <a:ext cx="6624320" cy="1280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E73BD"/>
    <w:multiLevelType w:val="multilevel"/>
    <w:tmpl w:val="30245A84"/>
    <w:lvl w:ilvl="0">
      <w:start w:val="1"/>
      <w:numFmt w:val="decimal"/>
      <w:pStyle w:val="1-1Titre1"/>
      <w:lvlText w:val="%1 "/>
      <w:lvlJc w:val="left"/>
      <w:pPr>
        <w:tabs>
          <w:tab w:val="num" w:pos="114"/>
        </w:tabs>
        <w:ind w:left="114" w:hanging="114"/>
      </w:pPr>
    </w:lvl>
    <w:lvl w:ilvl="1">
      <w:start w:val="1"/>
      <w:numFmt w:val="decimal"/>
      <w:pStyle w:val="1-2Titre2"/>
      <w:lvlText w:val="%1.%2 "/>
      <w:lvlJc w:val="left"/>
      <w:pPr>
        <w:tabs>
          <w:tab w:val="num" w:pos="567"/>
        </w:tabs>
        <w:ind w:left="567" w:hanging="227"/>
      </w:pPr>
    </w:lvl>
    <w:lvl w:ilvl="2">
      <w:start w:val="1"/>
      <w:numFmt w:val="decimal"/>
      <w:pStyle w:val="1-3Titre3"/>
      <w:lvlText w:val="%1.%2.%3 "/>
      <w:lvlJc w:val="left"/>
      <w:pPr>
        <w:tabs>
          <w:tab w:val="num" w:pos="794"/>
        </w:tabs>
        <w:ind w:left="794" w:hanging="227"/>
      </w:pPr>
    </w:lvl>
    <w:lvl w:ilvl="3">
      <w:start w:val="1"/>
      <w:numFmt w:val="decimal"/>
      <w:pStyle w:val="1-4Titre4"/>
      <w:lvlText w:val="%1.%2.%3.%4 "/>
      <w:lvlJc w:val="left"/>
      <w:pPr>
        <w:tabs>
          <w:tab w:val="num" w:pos="1361"/>
        </w:tabs>
        <w:ind w:left="1361" w:hanging="454"/>
      </w:pPr>
    </w:lvl>
    <w:lvl w:ilvl="4">
      <w:start w:val="1"/>
      <w:numFmt w:val="decimal"/>
      <w:pStyle w:val="1-5Titre5"/>
      <w:lvlText w:val="%1.%2.%3.%4.%5 "/>
      <w:lvlJc w:val="left"/>
      <w:pPr>
        <w:tabs>
          <w:tab w:val="num" w:pos="1721"/>
        </w:tabs>
        <w:ind w:left="1721" w:hanging="792"/>
      </w:pPr>
    </w:lvl>
    <w:lvl w:ilvl="5">
      <w:start w:val="1"/>
      <w:numFmt w:val="decimal"/>
      <w:lvlText w:val="%1.%2.%3.%4.%5.%6."/>
      <w:lvlJc w:val="left"/>
      <w:pPr>
        <w:tabs>
          <w:tab w:val="num" w:pos="2225"/>
        </w:tabs>
        <w:ind w:left="2225" w:hanging="936"/>
      </w:pPr>
    </w:lvl>
    <w:lvl w:ilvl="6">
      <w:start w:val="1"/>
      <w:numFmt w:val="decimal"/>
      <w:lvlText w:val="%1.%2.%3.%4.%5.%6.%7."/>
      <w:lvlJc w:val="left"/>
      <w:pPr>
        <w:tabs>
          <w:tab w:val="num" w:pos="2729"/>
        </w:tabs>
        <w:ind w:left="2729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233"/>
        </w:tabs>
        <w:ind w:left="3233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809"/>
        </w:tabs>
        <w:ind w:left="3809" w:hanging="1440"/>
      </w:pPr>
    </w:lvl>
  </w:abstractNum>
  <w:num w:numId="1" w16cid:durableId="1541162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99C"/>
    <w:rsid w:val="00017238"/>
    <w:rsid w:val="0004086B"/>
    <w:rsid w:val="00045053"/>
    <w:rsid w:val="0005186D"/>
    <w:rsid w:val="000624A8"/>
    <w:rsid w:val="00072863"/>
    <w:rsid w:val="00091B92"/>
    <w:rsid w:val="00092420"/>
    <w:rsid w:val="0009321D"/>
    <w:rsid w:val="000B10E8"/>
    <w:rsid w:val="000B48EB"/>
    <w:rsid w:val="000B5655"/>
    <w:rsid w:val="000C4EA2"/>
    <w:rsid w:val="000D0CF6"/>
    <w:rsid w:val="000D4122"/>
    <w:rsid w:val="001135BA"/>
    <w:rsid w:val="00121E30"/>
    <w:rsid w:val="00123FF8"/>
    <w:rsid w:val="001437A6"/>
    <w:rsid w:val="001510EA"/>
    <w:rsid w:val="001554FF"/>
    <w:rsid w:val="00156684"/>
    <w:rsid w:val="00156916"/>
    <w:rsid w:val="00177D22"/>
    <w:rsid w:val="00185180"/>
    <w:rsid w:val="00192950"/>
    <w:rsid w:val="001B33E0"/>
    <w:rsid w:val="001B7D8F"/>
    <w:rsid w:val="001D1EED"/>
    <w:rsid w:val="001D6DF1"/>
    <w:rsid w:val="002063ED"/>
    <w:rsid w:val="00206FA2"/>
    <w:rsid w:val="00217A1E"/>
    <w:rsid w:val="002326FC"/>
    <w:rsid w:val="002415A5"/>
    <w:rsid w:val="00267202"/>
    <w:rsid w:val="002715E2"/>
    <w:rsid w:val="00274247"/>
    <w:rsid w:val="00280721"/>
    <w:rsid w:val="002831E5"/>
    <w:rsid w:val="002A399C"/>
    <w:rsid w:val="002B1F73"/>
    <w:rsid w:val="002C1159"/>
    <w:rsid w:val="002C293D"/>
    <w:rsid w:val="002E1E7A"/>
    <w:rsid w:val="002E4CC1"/>
    <w:rsid w:val="002E522C"/>
    <w:rsid w:val="002E68EC"/>
    <w:rsid w:val="002E7AE3"/>
    <w:rsid w:val="002E7D1B"/>
    <w:rsid w:val="002F0034"/>
    <w:rsid w:val="00316741"/>
    <w:rsid w:val="0032231B"/>
    <w:rsid w:val="003457C0"/>
    <w:rsid w:val="00345809"/>
    <w:rsid w:val="00363392"/>
    <w:rsid w:val="00367878"/>
    <w:rsid w:val="00367976"/>
    <w:rsid w:val="0038617B"/>
    <w:rsid w:val="003A0EB3"/>
    <w:rsid w:val="003A313B"/>
    <w:rsid w:val="003A423A"/>
    <w:rsid w:val="003A5EBC"/>
    <w:rsid w:val="003B153F"/>
    <w:rsid w:val="003B39E9"/>
    <w:rsid w:val="003C55C3"/>
    <w:rsid w:val="003C65DE"/>
    <w:rsid w:val="003D108D"/>
    <w:rsid w:val="003D19EF"/>
    <w:rsid w:val="003F51B1"/>
    <w:rsid w:val="004106B4"/>
    <w:rsid w:val="00410EE3"/>
    <w:rsid w:val="00413870"/>
    <w:rsid w:val="00420D94"/>
    <w:rsid w:val="00426005"/>
    <w:rsid w:val="004332CF"/>
    <w:rsid w:val="0044180E"/>
    <w:rsid w:val="00447A16"/>
    <w:rsid w:val="00453270"/>
    <w:rsid w:val="004814FE"/>
    <w:rsid w:val="004877C2"/>
    <w:rsid w:val="004A520C"/>
    <w:rsid w:val="004C1E71"/>
    <w:rsid w:val="004D4474"/>
    <w:rsid w:val="004D4B69"/>
    <w:rsid w:val="004E1F81"/>
    <w:rsid w:val="004F5F63"/>
    <w:rsid w:val="00503733"/>
    <w:rsid w:val="00504991"/>
    <w:rsid w:val="00523849"/>
    <w:rsid w:val="00524E40"/>
    <w:rsid w:val="005311B8"/>
    <w:rsid w:val="005944F0"/>
    <w:rsid w:val="005A0326"/>
    <w:rsid w:val="005B4B3F"/>
    <w:rsid w:val="005E7BA0"/>
    <w:rsid w:val="005F0C1E"/>
    <w:rsid w:val="005F279E"/>
    <w:rsid w:val="00606617"/>
    <w:rsid w:val="00613E58"/>
    <w:rsid w:val="00635988"/>
    <w:rsid w:val="00655D57"/>
    <w:rsid w:val="0066454E"/>
    <w:rsid w:val="0067018D"/>
    <w:rsid w:val="006820D2"/>
    <w:rsid w:val="006838CA"/>
    <w:rsid w:val="006A074E"/>
    <w:rsid w:val="006A2E01"/>
    <w:rsid w:val="006C0203"/>
    <w:rsid w:val="006C2C41"/>
    <w:rsid w:val="006C2D47"/>
    <w:rsid w:val="006E2909"/>
    <w:rsid w:val="006E341A"/>
    <w:rsid w:val="007003A9"/>
    <w:rsid w:val="007067C9"/>
    <w:rsid w:val="00725120"/>
    <w:rsid w:val="00737CA9"/>
    <w:rsid w:val="007539F1"/>
    <w:rsid w:val="00763961"/>
    <w:rsid w:val="00763EF2"/>
    <w:rsid w:val="00780391"/>
    <w:rsid w:val="00786411"/>
    <w:rsid w:val="00791871"/>
    <w:rsid w:val="00797649"/>
    <w:rsid w:val="007A1325"/>
    <w:rsid w:val="007C76E8"/>
    <w:rsid w:val="007C7970"/>
    <w:rsid w:val="007D51C8"/>
    <w:rsid w:val="007E07FD"/>
    <w:rsid w:val="007E2516"/>
    <w:rsid w:val="00825456"/>
    <w:rsid w:val="00827701"/>
    <w:rsid w:val="00833B2B"/>
    <w:rsid w:val="00834849"/>
    <w:rsid w:val="0083588B"/>
    <w:rsid w:val="00883461"/>
    <w:rsid w:val="008A0D6C"/>
    <w:rsid w:val="008A20D3"/>
    <w:rsid w:val="008B7F55"/>
    <w:rsid w:val="008C5DE8"/>
    <w:rsid w:val="008D11A2"/>
    <w:rsid w:val="008D4224"/>
    <w:rsid w:val="008D7B16"/>
    <w:rsid w:val="008E2B78"/>
    <w:rsid w:val="008E6BB5"/>
    <w:rsid w:val="008F7D5C"/>
    <w:rsid w:val="00923BE8"/>
    <w:rsid w:val="00947E73"/>
    <w:rsid w:val="009521C5"/>
    <w:rsid w:val="00956BE1"/>
    <w:rsid w:val="009737CB"/>
    <w:rsid w:val="00983595"/>
    <w:rsid w:val="0098545B"/>
    <w:rsid w:val="009B5E08"/>
    <w:rsid w:val="009C365A"/>
    <w:rsid w:val="009C6A8C"/>
    <w:rsid w:val="009D3844"/>
    <w:rsid w:val="009E6DAF"/>
    <w:rsid w:val="009E762B"/>
    <w:rsid w:val="009F72D3"/>
    <w:rsid w:val="00A06D78"/>
    <w:rsid w:val="00A445E1"/>
    <w:rsid w:val="00A539BE"/>
    <w:rsid w:val="00A65855"/>
    <w:rsid w:val="00A73AB9"/>
    <w:rsid w:val="00AA5821"/>
    <w:rsid w:val="00AA7046"/>
    <w:rsid w:val="00AB2D16"/>
    <w:rsid w:val="00AD374A"/>
    <w:rsid w:val="00AE5C91"/>
    <w:rsid w:val="00AF103E"/>
    <w:rsid w:val="00AF2215"/>
    <w:rsid w:val="00B1446E"/>
    <w:rsid w:val="00B379E2"/>
    <w:rsid w:val="00B55C05"/>
    <w:rsid w:val="00B653C7"/>
    <w:rsid w:val="00B779E6"/>
    <w:rsid w:val="00B933E5"/>
    <w:rsid w:val="00BA13FF"/>
    <w:rsid w:val="00BB0F02"/>
    <w:rsid w:val="00BB78A4"/>
    <w:rsid w:val="00BC1DB2"/>
    <w:rsid w:val="00BD0399"/>
    <w:rsid w:val="00BD6861"/>
    <w:rsid w:val="00C12233"/>
    <w:rsid w:val="00C1772D"/>
    <w:rsid w:val="00C3467E"/>
    <w:rsid w:val="00C35841"/>
    <w:rsid w:val="00C367B1"/>
    <w:rsid w:val="00C466FE"/>
    <w:rsid w:val="00C6254E"/>
    <w:rsid w:val="00C6333A"/>
    <w:rsid w:val="00C63966"/>
    <w:rsid w:val="00CA1921"/>
    <w:rsid w:val="00CB2881"/>
    <w:rsid w:val="00CB5B89"/>
    <w:rsid w:val="00CC3A73"/>
    <w:rsid w:val="00CC7DA6"/>
    <w:rsid w:val="00D12B46"/>
    <w:rsid w:val="00D227F4"/>
    <w:rsid w:val="00D23117"/>
    <w:rsid w:val="00D425C0"/>
    <w:rsid w:val="00D4384A"/>
    <w:rsid w:val="00D47244"/>
    <w:rsid w:val="00DB2F42"/>
    <w:rsid w:val="00DB5148"/>
    <w:rsid w:val="00DD0CEB"/>
    <w:rsid w:val="00DD4F92"/>
    <w:rsid w:val="00E05563"/>
    <w:rsid w:val="00E13DD7"/>
    <w:rsid w:val="00E81D70"/>
    <w:rsid w:val="00E84A49"/>
    <w:rsid w:val="00E9672C"/>
    <w:rsid w:val="00EA23CD"/>
    <w:rsid w:val="00EC2CF5"/>
    <w:rsid w:val="00EC4DD1"/>
    <w:rsid w:val="00ED3C10"/>
    <w:rsid w:val="00EE3161"/>
    <w:rsid w:val="00F1185C"/>
    <w:rsid w:val="00F246B8"/>
    <w:rsid w:val="00F31CD2"/>
    <w:rsid w:val="00F44B13"/>
    <w:rsid w:val="00F45E31"/>
    <w:rsid w:val="00F47F2A"/>
    <w:rsid w:val="00F6017C"/>
    <w:rsid w:val="00F6151C"/>
    <w:rsid w:val="00F63A2F"/>
    <w:rsid w:val="00F71A7D"/>
    <w:rsid w:val="00F71AF0"/>
    <w:rsid w:val="00F74338"/>
    <w:rsid w:val="00F759DD"/>
    <w:rsid w:val="00F8070F"/>
    <w:rsid w:val="00F86BFC"/>
    <w:rsid w:val="00F9053C"/>
    <w:rsid w:val="00F92A18"/>
    <w:rsid w:val="00FA6DCE"/>
    <w:rsid w:val="00FB3A99"/>
    <w:rsid w:val="00FC1CA9"/>
    <w:rsid w:val="00FC6EEF"/>
    <w:rsid w:val="00FD3442"/>
    <w:rsid w:val="00FD59F3"/>
    <w:rsid w:val="00FE249E"/>
    <w:rsid w:val="00FE40C5"/>
    <w:rsid w:val="00FF6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DB000"/>
  <w15:docId w15:val="{10FDAAD9-E133-4BEF-A3F0-A0A1E748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Lucida Sans Unicode" w:hAnsi="Times New Roman" w:cs="Tahoma"/>
        <w:sz w:val="24"/>
        <w:szCs w:val="24"/>
        <w:lang w:val="fr-FR" w:eastAsia="fr-FR" w:bidi="fr-FR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Arial" w:eastAsia="Times New Roman" w:hAnsi="Arial" w:cs="Times New Roman"/>
      <w:color w:val="000000"/>
      <w:lang w:bidi="ar-SA"/>
    </w:rPr>
  </w:style>
  <w:style w:type="paragraph" w:styleId="Titre1">
    <w:name w:val="heading 1"/>
    <w:basedOn w:val="Normal"/>
    <w:next w:val="Normal"/>
    <w:uiPriority w:val="9"/>
    <w:qFormat/>
    <w:pPr>
      <w:keepNext/>
      <w:spacing w:before="180" w:after="240"/>
      <w:outlineLvl w:val="0"/>
    </w:pPr>
    <w:rPr>
      <w:rFonts w:ascii="Comic Sans MS" w:hAnsi="Comic Sans MS" w:cs="Arial"/>
      <w:bCs/>
      <w:sz w:val="36"/>
      <w:szCs w:val="32"/>
    </w:rPr>
  </w:style>
  <w:style w:type="paragraph" w:styleId="Titre2">
    <w:name w:val="heading 2"/>
    <w:basedOn w:val="Titre1"/>
    <w:next w:val="Normal"/>
    <w:uiPriority w:val="9"/>
    <w:semiHidden/>
    <w:unhideWhenUsed/>
    <w:qFormat/>
    <w:pPr>
      <w:spacing w:before="120" w:after="120"/>
      <w:outlineLvl w:val="1"/>
    </w:pPr>
    <w:rPr>
      <w:bCs w:val="0"/>
      <w:iCs/>
      <w:sz w:val="32"/>
      <w:szCs w:val="28"/>
    </w:rPr>
  </w:style>
  <w:style w:type="paragraph" w:styleId="Titre3">
    <w:name w:val="heading 3"/>
    <w:basedOn w:val="Titre2"/>
    <w:next w:val="Normal"/>
    <w:uiPriority w:val="9"/>
    <w:semiHidden/>
    <w:unhideWhenUsed/>
    <w:qFormat/>
    <w:pPr>
      <w:spacing w:before="60" w:after="60"/>
      <w:outlineLvl w:val="2"/>
    </w:pPr>
    <w:rPr>
      <w:bCs/>
      <w:sz w:val="28"/>
      <w:szCs w:val="26"/>
    </w:rPr>
  </w:style>
  <w:style w:type="paragraph" w:styleId="Titre4">
    <w:name w:val="heading 4"/>
    <w:basedOn w:val="Titre"/>
    <w:next w:val="Corpsdetexte"/>
    <w:uiPriority w:val="9"/>
    <w:semiHidden/>
    <w:unhideWhenUsed/>
    <w:qFormat/>
    <w:pPr>
      <w:outlineLvl w:val="3"/>
    </w:pPr>
    <w:rPr>
      <w:b/>
      <w:bCs/>
      <w:i/>
      <w:iCs/>
      <w:sz w:val="24"/>
      <w:szCs w:val="24"/>
    </w:rPr>
  </w:style>
  <w:style w:type="paragraph" w:styleId="Titre5">
    <w:name w:val="heading 5"/>
    <w:basedOn w:val="Titre"/>
    <w:next w:val="Corpsdetexte"/>
    <w:uiPriority w:val="9"/>
    <w:semiHidden/>
    <w:unhideWhenUsed/>
    <w:qFormat/>
    <w:pPr>
      <w:outlineLvl w:val="4"/>
    </w:pPr>
    <w:rPr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Caractresdenumrotation">
    <w:name w:val="Caractères de numérotation"/>
    <w:qFormat/>
  </w:style>
  <w:style w:type="character" w:customStyle="1" w:styleId="Character20style">
    <w:name w:val="Character_20_style"/>
    <w:qFormat/>
  </w:style>
  <w:style w:type="paragraph" w:styleId="Corpsdetexte">
    <w:name w:val="Body Text"/>
    <w:basedOn w:val="Normal"/>
    <w:pPr>
      <w:jc w:val="left"/>
    </w:pPr>
    <w:rPr>
      <w:sz w:val="12"/>
      <w:szCs w:val="12"/>
    </w:rPr>
  </w:style>
  <w:style w:type="paragraph" w:styleId="Titre">
    <w:name w:val="Title"/>
    <w:basedOn w:val="Normal"/>
    <w:next w:val="Corpsdetexte"/>
    <w:uiPriority w:val="10"/>
    <w:qFormat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Liste">
    <w:name w:val="List"/>
    <w:basedOn w:val="Corpsdetexte"/>
    <w:rPr>
      <w:rFonts w:cs="Tahoma"/>
    </w:r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sz w:val="18"/>
    </w:rPr>
  </w:style>
  <w:style w:type="paragraph" w:styleId="Pieddepage">
    <w:name w:val="footer"/>
    <w:basedOn w:val="Normal"/>
    <w:pPr>
      <w:tabs>
        <w:tab w:val="center" w:pos="4536"/>
        <w:tab w:val="center" w:pos="10260"/>
      </w:tabs>
    </w:pPr>
    <w:rPr>
      <w:sz w:val="18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Contenudecadre">
    <w:name w:val="Contenu de cadre"/>
    <w:basedOn w:val="Corpsdetexte"/>
    <w:qFormat/>
  </w:style>
  <w:style w:type="paragraph" w:customStyle="1" w:styleId="Index">
    <w:name w:val="Index"/>
    <w:basedOn w:val="Normal"/>
    <w:qFormat/>
    <w:pPr>
      <w:suppressLineNumbers/>
    </w:pPr>
    <w:rPr>
      <w:rFonts w:cs="Tahoma"/>
    </w:rPr>
  </w:style>
  <w:style w:type="paragraph" w:customStyle="1" w:styleId="5-DateDestinataire">
    <w:name w:val="5-DateDestinataire"/>
    <w:basedOn w:val="Normal"/>
    <w:next w:val="Normal"/>
    <w:qFormat/>
    <w:pPr>
      <w:ind w:left="5669"/>
    </w:pPr>
    <w:rPr>
      <w:rFonts w:ascii="Roboto" w:hAnsi="Roboto"/>
      <w:sz w:val="22"/>
    </w:rPr>
  </w:style>
  <w:style w:type="paragraph" w:customStyle="1" w:styleId="4-TitreNonNumerote">
    <w:name w:val="4-TitreNonNumerote"/>
    <w:basedOn w:val="Normal"/>
    <w:next w:val="Normal"/>
    <w:qFormat/>
    <w:pPr>
      <w:spacing w:before="57" w:after="57"/>
      <w:ind w:firstLine="340"/>
    </w:pPr>
    <w:rPr>
      <w:rFonts w:ascii="Roboto Cn" w:hAnsi="Roboto Cn"/>
      <w:b/>
    </w:rPr>
  </w:style>
  <w:style w:type="paragraph" w:customStyle="1" w:styleId="1-0TitreGeneral">
    <w:name w:val="1-0TitreGeneral"/>
    <w:basedOn w:val="Normal"/>
    <w:next w:val="Normal"/>
    <w:qFormat/>
    <w:pPr>
      <w:jc w:val="center"/>
    </w:pPr>
    <w:rPr>
      <w:rFonts w:ascii="Roboto Bk" w:hAnsi="Roboto Bk"/>
      <w:sz w:val="28"/>
    </w:rPr>
  </w:style>
  <w:style w:type="paragraph" w:customStyle="1" w:styleId="2-Paragraphe">
    <w:name w:val="2-Paragraphe"/>
    <w:basedOn w:val="Normal"/>
    <w:next w:val="Normal"/>
    <w:qFormat/>
    <w:pPr>
      <w:ind w:left="340" w:firstLine="340"/>
    </w:pPr>
    <w:rPr>
      <w:rFonts w:ascii="Roboto" w:hAnsi="Roboto"/>
    </w:rPr>
  </w:style>
  <w:style w:type="paragraph" w:customStyle="1" w:styleId="3-Important">
    <w:name w:val="3-Important"/>
    <w:basedOn w:val="Normal"/>
    <w:next w:val="Normal"/>
    <w:qFormat/>
    <w:pPr>
      <w:pBdr>
        <w:top w:val="single" w:sz="8" w:space="2" w:color="000000"/>
        <w:left w:val="single" w:sz="8" w:space="2" w:color="000000"/>
        <w:bottom w:val="single" w:sz="8" w:space="2" w:color="000000"/>
        <w:right w:val="single" w:sz="8" w:space="2" w:color="000000"/>
      </w:pBdr>
      <w:spacing w:before="80" w:after="80"/>
      <w:ind w:left="851" w:right="851" w:firstLine="340"/>
    </w:pPr>
    <w:rPr>
      <w:rFonts w:ascii="Roboto Cn" w:hAnsi="Roboto Cn"/>
      <w:b/>
      <w:sz w:val="26"/>
    </w:rPr>
  </w:style>
  <w:style w:type="paragraph" w:customStyle="1" w:styleId="1-1Titre1">
    <w:name w:val="1-1Titre1"/>
    <w:basedOn w:val="Normal"/>
    <w:next w:val="Normal"/>
    <w:qFormat/>
    <w:pPr>
      <w:numPr>
        <w:numId w:val="1"/>
      </w:numPr>
      <w:spacing w:before="113" w:after="113"/>
      <w:ind w:left="397"/>
      <w:outlineLvl w:val="0"/>
    </w:pPr>
    <w:rPr>
      <w:rFonts w:ascii="Roboto Cn" w:hAnsi="Roboto Cn"/>
      <w:b/>
      <w:sz w:val="28"/>
    </w:rPr>
  </w:style>
  <w:style w:type="paragraph" w:customStyle="1" w:styleId="1-2Titre2">
    <w:name w:val="1-2Titre2"/>
    <w:basedOn w:val="1-1Titre1"/>
    <w:next w:val="Normal"/>
    <w:qFormat/>
    <w:pPr>
      <w:numPr>
        <w:ilvl w:val="1"/>
      </w:numPr>
      <w:spacing w:before="57" w:after="57"/>
      <w:ind w:left="850"/>
      <w:outlineLvl w:val="1"/>
    </w:pPr>
    <w:rPr>
      <w:sz w:val="26"/>
    </w:rPr>
  </w:style>
  <w:style w:type="paragraph" w:customStyle="1" w:styleId="1-3Titre3">
    <w:name w:val="1-3Titre3"/>
    <w:basedOn w:val="1-2Titre2"/>
    <w:next w:val="Normal"/>
    <w:qFormat/>
    <w:pPr>
      <w:numPr>
        <w:ilvl w:val="2"/>
      </w:numPr>
      <w:ind w:left="1077"/>
      <w:outlineLvl w:val="2"/>
    </w:pPr>
  </w:style>
  <w:style w:type="paragraph" w:customStyle="1" w:styleId="1-4Titre4">
    <w:name w:val="1-4Titre4"/>
    <w:basedOn w:val="1-3Titre3"/>
    <w:next w:val="Normal"/>
    <w:qFormat/>
    <w:pPr>
      <w:numPr>
        <w:ilvl w:val="3"/>
      </w:numPr>
      <w:spacing w:before="0" w:after="0"/>
      <w:ind w:left="1644"/>
      <w:outlineLvl w:val="3"/>
    </w:pPr>
  </w:style>
  <w:style w:type="paragraph" w:customStyle="1" w:styleId="1-5Titre5">
    <w:name w:val="1-5Titre5"/>
    <w:basedOn w:val="1-4Titre4"/>
    <w:next w:val="Normal"/>
    <w:qFormat/>
    <w:pPr>
      <w:numPr>
        <w:ilvl w:val="4"/>
      </w:numPr>
      <w:ind w:left="2061"/>
      <w:outlineLvl w:val="4"/>
    </w:pPr>
  </w:style>
  <w:style w:type="paragraph" w:customStyle="1" w:styleId="6-EnTete">
    <w:name w:val="6-EnTete"/>
    <w:basedOn w:val="Normal"/>
    <w:next w:val="Normal"/>
    <w:qFormat/>
    <w:pPr>
      <w:tabs>
        <w:tab w:val="right" w:pos="10375"/>
        <w:tab w:val="right" w:pos="15307"/>
        <w:tab w:val="right" w:pos="22110"/>
      </w:tabs>
    </w:pPr>
    <w:rPr>
      <w:rFonts w:ascii="Roboto" w:hAnsi="Roboto"/>
      <w:sz w:val="18"/>
    </w:rPr>
  </w:style>
  <w:style w:type="paragraph" w:customStyle="1" w:styleId="7-PiedPage">
    <w:name w:val="7-PiedPage"/>
    <w:basedOn w:val="Normal"/>
    <w:next w:val="Normal"/>
    <w:qFormat/>
    <w:pPr>
      <w:pBdr>
        <w:top w:val="single" w:sz="8" w:space="0" w:color="FF6633"/>
      </w:pBdr>
      <w:ind w:left="1474" w:right="1474"/>
      <w:jc w:val="center"/>
    </w:pPr>
    <w:rPr>
      <w:rFonts w:ascii="Roboto" w:hAnsi="Roboto"/>
      <w:sz w:val="14"/>
    </w:rPr>
  </w:style>
  <w:style w:type="paragraph" w:customStyle="1" w:styleId="8-NumPage">
    <w:name w:val="8-NumPage"/>
    <w:basedOn w:val="6-EnTete"/>
    <w:next w:val="Normal"/>
    <w:qFormat/>
    <w:rPr>
      <w:sz w:val="16"/>
    </w:rPr>
  </w:style>
  <w:style w:type="paragraph" w:customStyle="1" w:styleId="2-Paragraphecourrier">
    <w:name w:val="2-Paragraphe_courrier"/>
    <w:basedOn w:val="2-Paragraphe"/>
    <w:qFormat/>
    <w:rPr>
      <w:sz w:val="22"/>
      <w:szCs w:val="22"/>
    </w:rPr>
  </w:style>
  <w:style w:type="numbering" w:customStyle="1" w:styleId="Numbering1">
    <w:name w:val="Numbering 1"/>
    <w:qFormat/>
  </w:style>
  <w:style w:type="numbering" w:customStyle="1" w:styleId="WW8Num1">
    <w:name w:val="WW8Num1"/>
    <w:qFormat/>
  </w:style>
  <w:style w:type="paragraph" w:customStyle="1" w:styleId="Textbody">
    <w:name w:val="Text body"/>
    <w:basedOn w:val="Normal"/>
    <w:rsid w:val="00E9672C"/>
    <w:pPr>
      <w:widowControl w:val="0"/>
      <w:suppressAutoHyphens/>
      <w:autoSpaceDN w:val="0"/>
      <w:spacing w:after="140" w:line="288" w:lineRule="auto"/>
      <w:jc w:val="left"/>
      <w:textAlignment w:val="baseline"/>
    </w:pPr>
    <w:rPr>
      <w:rFonts w:ascii="Liberation Serif" w:eastAsia="SimSun" w:hAnsi="Liberation Serif" w:cs="Mangal"/>
      <w:color w:val="auto"/>
      <w:kern w:val="3"/>
      <w:lang w:eastAsia="zh-CN" w:bidi="hi-IN"/>
    </w:rPr>
  </w:style>
  <w:style w:type="paragraph" w:styleId="NormalWeb">
    <w:name w:val="Normal (Web)"/>
    <w:basedOn w:val="Normal"/>
    <w:rsid w:val="00791871"/>
    <w:pPr>
      <w:autoSpaceDN w:val="0"/>
      <w:spacing w:before="100" w:after="119"/>
      <w:jc w:val="left"/>
    </w:pPr>
    <w:rPr>
      <w:rFonts w:ascii="Times New Roman" w:hAnsi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~1\AppData\Local\Temp\pid-13832\Doc%20Lavoisier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Arial"/>
        <a:cs typeface="Arial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Arial"/>
        <a:cs typeface="Arial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Doc Lavoisier</Template>
  <TotalTime>18</TotalTime>
  <Pages>1</Pages>
  <Words>211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secretaire</dc:creator>
  <cp:keywords/>
  <dc:description/>
  <cp:lastModifiedBy>proviseur-adjoint</cp:lastModifiedBy>
  <cp:revision>1</cp:revision>
  <cp:lastPrinted>2025-07-08T15:51:00Z</cp:lastPrinted>
  <dcterms:created xsi:type="dcterms:W3CDTF">2023-06-15T09:05:00Z</dcterms:created>
  <dcterms:modified xsi:type="dcterms:W3CDTF">2025-09-01T08:40:00Z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